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749E79" w14:textId="63959C2D" w:rsidR="008B2800" w:rsidRDefault="00D210D3" w:rsidP="008B2800">
      <w:pPr>
        <w:pStyle w:val="FHBText"/>
        <w:spacing w:before="0" w:after="0"/>
        <w:rPr>
          <w:sz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8778CDA" wp14:editId="7D955E8F">
            <wp:simplePos x="0" y="0"/>
            <wp:positionH relativeFrom="margin">
              <wp:align>right</wp:align>
            </wp:positionH>
            <wp:positionV relativeFrom="paragraph">
              <wp:posOffset>-424815</wp:posOffset>
            </wp:positionV>
            <wp:extent cx="1043940" cy="1043940"/>
            <wp:effectExtent l="0" t="0" r="3810" b="3810"/>
            <wp:wrapNone/>
            <wp:docPr id="4" name="Bild 2" descr="Land Tiro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and Tirol 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" cy="104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32681F" w14:textId="7CC318A6" w:rsidR="00D210D3" w:rsidRPr="00F8550D" w:rsidRDefault="00D210D3" w:rsidP="00D210D3">
      <w:pPr>
        <w:pStyle w:val="FHBText"/>
        <w:tabs>
          <w:tab w:val="clear" w:pos="720"/>
        </w:tabs>
        <w:spacing w:before="0" w:after="0"/>
        <w:ind w:left="-142"/>
        <w:rPr>
          <w:rFonts w:ascii="Akagi Pro Book" w:hAnsi="Akagi Pro Book" w:cs="Arial"/>
          <w:sz w:val="20"/>
        </w:rPr>
      </w:pPr>
      <w:r w:rsidRPr="00F8550D">
        <w:rPr>
          <w:rFonts w:ascii="Akagi Pro Book" w:hAnsi="Akagi Pro Book" w:cs="Arial"/>
          <w:sz w:val="20"/>
        </w:rPr>
        <w:t>An das</w:t>
      </w:r>
    </w:p>
    <w:p w14:paraId="63D16046" w14:textId="77777777" w:rsidR="00D210D3" w:rsidRPr="00F8550D" w:rsidRDefault="00D210D3" w:rsidP="00D210D3">
      <w:pPr>
        <w:pStyle w:val="FHBText"/>
        <w:tabs>
          <w:tab w:val="clear" w:pos="720"/>
        </w:tabs>
        <w:spacing w:before="0" w:after="0"/>
        <w:ind w:left="-142"/>
        <w:rPr>
          <w:rFonts w:ascii="Akagi Pro Book" w:hAnsi="Akagi Pro Book" w:cs="Arial"/>
          <w:sz w:val="20"/>
        </w:rPr>
      </w:pPr>
      <w:r w:rsidRPr="00F8550D">
        <w:rPr>
          <w:rFonts w:ascii="Akagi Pro Book" w:hAnsi="Akagi Pro Book" w:cs="Arial"/>
          <w:sz w:val="20"/>
        </w:rPr>
        <w:t>Amt der Tiroler Landesregierung</w:t>
      </w:r>
    </w:p>
    <w:p w14:paraId="726756BC" w14:textId="77777777" w:rsidR="00D210D3" w:rsidRPr="00F8550D" w:rsidRDefault="00D210D3" w:rsidP="00D210D3">
      <w:pPr>
        <w:pStyle w:val="FHBText"/>
        <w:tabs>
          <w:tab w:val="clear" w:pos="720"/>
        </w:tabs>
        <w:spacing w:before="0" w:after="0"/>
        <w:ind w:left="-142"/>
        <w:rPr>
          <w:rFonts w:ascii="Akagi Pro Book" w:hAnsi="Akagi Pro Book" w:cs="Arial"/>
          <w:sz w:val="20"/>
        </w:rPr>
      </w:pPr>
      <w:r w:rsidRPr="00F8550D">
        <w:rPr>
          <w:rFonts w:ascii="Akagi Pro Book" w:hAnsi="Akagi Pro Book" w:cs="Arial"/>
          <w:sz w:val="20"/>
        </w:rPr>
        <w:t>Abteilung Umweltschutz</w:t>
      </w:r>
    </w:p>
    <w:p w14:paraId="01776D6D" w14:textId="77777777" w:rsidR="00D210D3" w:rsidRPr="00F8550D" w:rsidRDefault="00D210D3" w:rsidP="00D210D3">
      <w:pPr>
        <w:pStyle w:val="FHBText"/>
        <w:tabs>
          <w:tab w:val="clear" w:pos="720"/>
        </w:tabs>
        <w:spacing w:before="0" w:after="0"/>
        <w:ind w:left="-142"/>
        <w:rPr>
          <w:rFonts w:ascii="Akagi Pro Book" w:hAnsi="Akagi Pro Book" w:cs="Arial"/>
          <w:sz w:val="20"/>
        </w:rPr>
      </w:pPr>
      <w:r w:rsidRPr="00F8550D">
        <w:rPr>
          <w:rFonts w:ascii="Akagi Pro Book" w:hAnsi="Akagi Pro Book" w:cs="Arial"/>
          <w:sz w:val="20"/>
        </w:rPr>
        <w:t>Eduard-Wallnöfer-Platz 3</w:t>
      </w:r>
    </w:p>
    <w:p w14:paraId="5DAD9D47" w14:textId="77777777" w:rsidR="00D210D3" w:rsidRPr="00F8550D" w:rsidRDefault="00D210D3" w:rsidP="00D210D3">
      <w:pPr>
        <w:pStyle w:val="FHBText"/>
        <w:tabs>
          <w:tab w:val="clear" w:pos="720"/>
        </w:tabs>
        <w:spacing w:before="0" w:after="0"/>
        <w:ind w:left="-142"/>
        <w:rPr>
          <w:rFonts w:ascii="Akagi Pro Book" w:hAnsi="Akagi Pro Book" w:cs="Arial"/>
          <w:sz w:val="20"/>
        </w:rPr>
      </w:pPr>
      <w:r w:rsidRPr="00F8550D">
        <w:rPr>
          <w:rFonts w:ascii="Akagi Pro Book" w:hAnsi="Akagi Pro Book" w:cs="Arial"/>
          <w:sz w:val="20"/>
        </w:rPr>
        <w:t>6020 Innsbruck</w:t>
      </w:r>
      <w:r w:rsidRPr="00F8550D">
        <w:rPr>
          <w:rFonts w:ascii="Akagi Pro Book" w:hAnsi="Akagi Pro Book" w:cs="Arial"/>
          <w:sz w:val="20"/>
        </w:rPr>
        <w:tab/>
      </w:r>
      <w:r w:rsidRPr="00F8550D">
        <w:rPr>
          <w:rFonts w:ascii="Akagi Pro Book" w:hAnsi="Akagi Pro Book" w:cs="Arial"/>
          <w:sz w:val="20"/>
        </w:rPr>
        <w:tab/>
      </w:r>
      <w:r w:rsidRPr="00F8550D">
        <w:rPr>
          <w:rFonts w:ascii="Akagi Pro Book" w:hAnsi="Akagi Pro Book" w:cs="Arial"/>
          <w:sz w:val="20"/>
        </w:rPr>
        <w:tab/>
      </w:r>
      <w:r>
        <w:rPr>
          <w:rFonts w:ascii="Akagi Pro Book" w:hAnsi="Akagi Pro Book" w:cs="Arial"/>
          <w:sz w:val="20"/>
        </w:rPr>
        <w:t xml:space="preserve">per Mail an: </w:t>
      </w:r>
      <w:hyperlink r:id="rId8" w:history="1">
        <w:r w:rsidRPr="00396862">
          <w:rPr>
            <w:rStyle w:val="Hyperlink"/>
            <w:rFonts w:ascii="Akagi Pro Book" w:hAnsi="Akagi Pro Book" w:cs="Arial"/>
            <w:sz w:val="20"/>
          </w:rPr>
          <w:t>naturschutzfoerderung@tirol.gv.at</w:t>
        </w:r>
      </w:hyperlink>
    </w:p>
    <w:p w14:paraId="5D827C23" w14:textId="77777777" w:rsidR="008B2800" w:rsidRPr="00D210D3" w:rsidRDefault="008B2800" w:rsidP="008B2800">
      <w:pPr>
        <w:pStyle w:val="FHBText"/>
        <w:spacing w:before="0" w:after="0"/>
        <w:rPr>
          <w:rFonts w:ascii="Akagi Pro Book" w:hAnsi="Akagi Pro Book" w:cs="Arial"/>
          <w:sz w:val="24"/>
          <w:szCs w:val="24"/>
          <w:lang w:val="de-DE"/>
        </w:rPr>
      </w:pPr>
    </w:p>
    <w:p w14:paraId="71E12946" w14:textId="77777777" w:rsidR="008B2800" w:rsidRPr="00D210D3" w:rsidRDefault="008B2800" w:rsidP="008B2800">
      <w:pPr>
        <w:pStyle w:val="berschrift0"/>
        <w:jc w:val="center"/>
        <w:rPr>
          <w:rFonts w:ascii="Akagi Pro Book" w:hAnsi="Akagi Pro Book"/>
        </w:rPr>
      </w:pPr>
      <w:bookmarkStart w:id="0" w:name="_Toc210463931"/>
      <w:r w:rsidRPr="00D210D3">
        <w:rPr>
          <w:rFonts w:ascii="Akagi Pro Book" w:hAnsi="Akagi Pro Book"/>
        </w:rPr>
        <w:t xml:space="preserve">Antrag auf </w:t>
      </w:r>
      <w:bookmarkEnd w:id="0"/>
      <w:r w:rsidRPr="00D210D3">
        <w:rPr>
          <w:rFonts w:ascii="Akagi Pro Book" w:hAnsi="Akagi Pro Book"/>
        </w:rPr>
        <w:t>Zahlung</w:t>
      </w: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2126"/>
        <w:gridCol w:w="993"/>
        <w:gridCol w:w="4218"/>
      </w:tblGrid>
      <w:tr w:rsidR="00962FB0" w:rsidRPr="00D210D3" w14:paraId="5C9DDBC6" w14:textId="77777777" w:rsidTr="00E74977">
        <w:trPr>
          <w:trHeight w:val="695"/>
        </w:trPr>
        <w:tc>
          <w:tcPr>
            <w:tcW w:w="1843" w:type="dxa"/>
            <w:shd w:val="clear" w:color="auto" w:fill="auto"/>
            <w:vAlign w:val="center"/>
          </w:tcPr>
          <w:p w14:paraId="65F9451C" w14:textId="77777777" w:rsidR="00962FB0" w:rsidRPr="00D210D3" w:rsidRDefault="00962FB0" w:rsidP="00427859">
            <w:pPr>
              <w:rPr>
                <w:rFonts w:ascii="Akagi Pro Book" w:hAnsi="Akagi Pro Book" w:cs="Arial"/>
                <w:b/>
                <w:bCs/>
                <w:sz w:val="20"/>
              </w:rPr>
            </w:pPr>
            <w:r w:rsidRPr="00D210D3">
              <w:rPr>
                <w:rFonts w:ascii="Akagi Pro Book" w:hAnsi="Akagi Pro Book" w:cs="Arial"/>
                <w:b/>
                <w:bCs/>
                <w:sz w:val="20"/>
              </w:rPr>
              <w:t>Geschäftszahl</w:t>
            </w:r>
            <w:r w:rsidR="003A02BB" w:rsidRPr="00D210D3">
              <w:rPr>
                <w:rFonts w:ascii="Akagi Pro Book" w:hAnsi="Akagi Pro Book" w:cs="Arial"/>
                <w:b/>
                <w:bCs/>
                <w:sz w:val="20"/>
              </w:rPr>
              <w:t xml:space="preserve"> laut </w:t>
            </w:r>
            <w:r w:rsidRPr="00D210D3">
              <w:rPr>
                <w:rFonts w:ascii="Akagi Pro Book" w:hAnsi="Akagi Pro Book" w:cs="Arial"/>
                <w:b/>
                <w:bCs/>
                <w:sz w:val="20"/>
              </w:rPr>
              <w:t>Förderzusage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6DD258E" w14:textId="77777777" w:rsidR="00962FB0" w:rsidRPr="00D210D3" w:rsidRDefault="00962FB0" w:rsidP="00E74977">
            <w:pPr>
              <w:jc w:val="center"/>
              <w:rPr>
                <w:rFonts w:ascii="Akagi Pro Book" w:hAnsi="Akagi Pro Book" w:cs="Arial"/>
                <w:b/>
                <w:bCs/>
                <w:sz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0CF67F06" w14:textId="77777777" w:rsidR="00962FB0" w:rsidRPr="00D210D3" w:rsidRDefault="00962FB0" w:rsidP="00E74977">
            <w:pPr>
              <w:tabs>
                <w:tab w:val="left" w:pos="312"/>
              </w:tabs>
              <w:jc w:val="center"/>
              <w:rPr>
                <w:rFonts w:ascii="Akagi Pro Book" w:hAnsi="Akagi Pro Book" w:cs="Arial"/>
                <w:b/>
                <w:bCs/>
                <w:sz w:val="20"/>
              </w:rPr>
            </w:pPr>
            <w:r w:rsidRPr="00D210D3">
              <w:rPr>
                <w:rFonts w:ascii="Akagi Pro Book" w:hAnsi="Akagi Pro Book" w:cs="Arial"/>
                <w:b/>
                <w:bCs/>
                <w:sz w:val="20"/>
              </w:rPr>
              <w:t>Projekt-titel</w:t>
            </w:r>
          </w:p>
        </w:tc>
        <w:tc>
          <w:tcPr>
            <w:tcW w:w="4218" w:type="dxa"/>
            <w:shd w:val="clear" w:color="auto" w:fill="auto"/>
            <w:vAlign w:val="center"/>
          </w:tcPr>
          <w:p w14:paraId="6773B2C3" w14:textId="77777777" w:rsidR="00962FB0" w:rsidRPr="00D210D3" w:rsidRDefault="00962FB0" w:rsidP="00E74977">
            <w:pPr>
              <w:jc w:val="center"/>
              <w:rPr>
                <w:rFonts w:ascii="Akagi Pro Book" w:hAnsi="Akagi Pro Book" w:cs="Arial"/>
                <w:b/>
                <w:bCs/>
                <w:sz w:val="20"/>
              </w:rPr>
            </w:pPr>
          </w:p>
        </w:tc>
      </w:tr>
    </w:tbl>
    <w:p w14:paraId="2F051B37" w14:textId="77777777" w:rsidR="00962FB0" w:rsidRPr="00D210D3" w:rsidRDefault="00962FB0" w:rsidP="00962FB0">
      <w:pPr>
        <w:tabs>
          <w:tab w:val="left" w:pos="709"/>
          <w:tab w:val="left" w:pos="3828"/>
        </w:tabs>
        <w:rPr>
          <w:rFonts w:ascii="Akagi Pro Book" w:hAnsi="Akagi Pro Book" w:cs="Arial"/>
          <w:sz w:val="20"/>
        </w:rPr>
      </w:pPr>
    </w:p>
    <w:p w14:paraId="71F1D01D" w14:textId="77777777" w:rsidR="00962FB0" w:rsidRPr="00D210D3" w:rsidRDefault="00962FB0" w:rsidP="00962FB0">
      <w:pPr>
        <w:tabs>
          <w:tab w:val="left" w:pos="709"/>
          <w:tab w:val="left" w:pos="3828"/>
        </w:tabs>
        <w:rPr>
          <w:rFonts w:ascii="Akagi Pro Book" w:hAnsi="Akagi Pro Book" w:cs="Arial"/>
          <w:sz w:val="20"/>
        </w:rPr>
      </w:pPr>
      <w:r w:rsidRPr="00D210D3">
        <w:rPr>
          <w:rFonts w:ascii="Akagi Pro Book" w:hAnsi="Akagi Pro Book" w:cs="Arial"/>
          <w:sz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r w:rsidRPr="00D210D3">
        <w:rPr>
          <w:rFonts w:ascii="Akagi Pro Book" w:hAnsi="Akagi Pro Book" w:cs="Arial"/>
          <w:sz w:val="20"/>
        </w:rPr>
        <w:instrText xml:space="preserve"> FORMCHECKBOX </w:instrText>
      </w:r>
      <w:r w:rsidRPr="00D210D3">
        <w:rPr>
          <w:rFonts w:ascii="Akagi Pro Book" w:hAnsi="Akagi Pro Book" w:cs="Arial"/>
          <w:sz w:val="20"/>
        </w:rPr>
      </w:r>
      <w:r w:rsidRPr="00D210D3">
        <w:rPr>
          <w:rFonts w:ascii="Akagi Pro Book" w:hAnsi="Akagi Pro Book" w:cs="Arial"/>
          <w:sz w:val="20"/>
        </w:rPr>
        <w:fldChar w:fldCharType="end"/>
      </w:r>
      <w:r w:rsidRPr="00D210D3">
        <w:rPr>
          <w:rFonts w:ascii="Akagi Pro Book" w:hAnsi="Akagi Pro Book" w:cs="Arial"/>
          <w:sz w:val="20"/>
        </w:rPr>
        <w:tab/>
        <w:t xml:space="preserve">Teilabrechnung Nr. </w:t>
      </w:r>
      <w:r w:rsidRPr="00D210D3">
        <w:rPr>
          <w:rFonts w:ascii="Akagi Pro Book" w:hAnsi="Akagi Pro Book" w:cs="Arial"/>
          <w:sz w:val="20"/>
          <w:szCs w:val="20"/>
          <w:u w:val="single"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D210D3">
        <w:rPr>
          <w:rFonts w:ascii="Akagi Pro Book" w:hAnsi="Akagi Pro Book" w:cs="Arial"/>
          <w:sz w:val="20"/>
          <w:szCs w:val="20"/>
          <w:u w:val="single"/>
        </w:rPr>
        <w:instrText xml:space="preserve"> FORMTEXT </w:instrText>
      </w:r>
      <w:r w:rsidRPr="00D210D3">
        <w:rPr>
          <w:rFonts w:ascii="Akagi Pro Book" w:hAnsi="Akagi Pro Book" w:cs="Arial"/>
          <w:sz w:val="20"/>
          <w:szCs w:val="20"/>
          <w:u w:val="single"/>
        </w:rPr>
      </w:r>
      <w:r w:rsidRPr="00D210D3">
        <w:rPr>
          <w:rFonts w:ascii="Akagi Pro Book" w:hAnsi="Akagi Pro Book" w:cs="Arial"/>
          <w:sz w:val="20"/>
          <w:szCs w:val="20"/>
          <w:u w:val="single"/>
        </w:rPr>
        <w:fldChar w:fldCharType="separate"/>
      </w:r>
      <w:r w:rsidRPr="00D210D3">
        <w:rPr>
          <w:rFonts w:ascii="Akagi Pro Book" w:hAnsi="Akagi Pro Book" w:cs="Arial"/>
          <w:noProof/>
          <w:sz w:val="20"/>
          <w:szCs w:val="20"/>
          <w:u w:val="single"/>
        </w:rPr>
        <w:t> </w:t>
      </w:r>
      <w:r w:rsidRPr="00D210D3">
        <w:rPr>
          <w:rFonts w:ascii="Akagi Pro Book" w:hAnsi="Akagi Pro Book" w:cs="Arial"/>
          <w:noProof/>
          <w:sz w:val="20"/>
          <w:szCs w:val="20"/>
          <w:u w:val="single"/>
        </w:rPr>
        <w:t> </w:t>
      </w:r>
      <w:r w:rsidRPr="00D210D3">
        <w:rPr>
          <w:rFonts w:ascii="Akagi Pro Book" w:hAnsi="Akagi Pro Book" w:cs="Arial"/>
          <w:noProof/>
          <w:sz w:val="20"/>
          <w:szCs w:val="20"/>
          <w:u w:val="single"/>
        </w:rPr>
        <w:t> </w:t>
      </w:r>
      <w:r w:rsidRPr="00D210D3">
        <w:rPr>
          <w:rFonts w:ascii="Akagi Pro Book" w:hAnsi="Akagi Pro Book" w:cs="Arial"/>
          <w:noProof/>
          <w:sz w:val="20"/>
          <w:szCs w:val="20"/>
          <w:u w:val="single"/>
        </w:rPr>
        <w:t> </w:t>
      </w:r>
      <w:r w:rsidRPr="00D210D3">
        <w:rPr>
          <w:rFonts w:ascii="Akagi Pro Book" w:hAnsi="Akagi Pro Book" w:cs="Arial"/>
          <w:noProof/>
          <w:sz w:val="20"/>
          <w:szCs w:val="20"/>
          <w:u w:val="single"/>
        </w:rPr>
        <w:t> </w:t>
      </w:r>
      <w:r w:rsidRPr="00D210D3">
        <w:rPr>
          <w:rFonts w:ascii="Akagi Pro Book" w:hAnsi="Akagi Pro Book" w:cs="Arial"/>
          <w:sz w:val="20"/>
          <w:szCs w:val="20"/>
          <w:u w:val="single"/>
        </w:rPr>
        <w:fldChar w:fldCharType="end"/>
      </w:r>
      <w:r w:rsidRPr="00D210D3">
        <w:rPr>
          <w:rFonts w:ascii="Akagi Pro Book" w:hAnsi="Akagi Pro Book" w:cs="Arial"/>
          <w:sz w:val="20"/>
          <w:szCs w:val="20"/>
        </w:rPr>
        <w:tab/>
      </w:r>
      <w:r w:rsidRPr="00D210D3">
        <w:rPr>
          <w:rFonts w:ascii="Akagi Pro Book" w:hAnsi="Akagi Pro Book" w:cs="Arial"/>
          <w:sz w:val="20"/>
          <w:szCs w:val="20"/>
        </w:rPr>
        <w:tab/>
      </w:r>
      <w:r w:rsidRPr="00D210D3">
        <w:rPr>
          <w:rFonts w:ascii="Akagi Pro Book" w:hAnsi="Akagi Pro Book" w:cs="Arial"/>
          <w:sz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r w:rsidRPr="00D210D3">
        <w:rPr>
          <w:rFonts w:ascii="Akagi Pro Book" w:hAnsi="Akagi Pro Book" w:cs="Arial"/>
          <w:sz w:val="20"/>
        </w:rPr>
        <w:instrText xml:space="preserve"> FORMCHECKBOX </w:instrText>
      </w:r>
      <w:r w:rsidRPr="00D210D3">
        <w:rPr>
          <w:rFonts w:ascii="Akagi Pro Book" w:hAnsi="Akagi Pro Book" w:cs="Arial"/>
          <w:sz w:val="20"/>
        </w:rPr>
      </w:r>
      <w:r w:rsidRPr="00D210D3">
        <w:rPr>
          <w:rFonts w:ascii="Akagi Pro Book" w:hAnsi="Akagi Pro Book" w:cs="Arial"/>
          <w:sz w:val="20"/>
        </w:rPr>
        <w:fldChar w:fldCharType="end"/>
      </w:r>
      <w:r w:rsidRPr="00D210D3">
        <w:rPr>
          <w:rFonts w:ascii="Akagi Pro Book" w:hAnsi="Akagi Pro Book" w:cs="Arial"/>
          <w:sz w:val="20"/>
        </w:rPr>
        <w:tab/>
        <w:t>Endabrechnung</w:t>
      </w:r>
    </w:p>
    <w:p w14:paraId="64C9DF25" w14:textId="77777777" w:rsidR="00962FB0" w:rsidRPr="00D210D3" w:rsidRDefault="00962FB0" w:rsidP="00962FB0">
      <w:pPr>
        <w:rPr>
          <w:rFonts w:ascii="Akagi Pro Book" w:hAnsi="Akagi Pro Book" w:cs="Arial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83"/>
      </w:tblGrid>
      <w:tr w:rsidR="00962FB0" w:rsidRPr="00D210D3" w14:paraId="3C00C022" w14:textId="77777777" w:rsidTr="00485BA1">
        <w:trPr>
          <w:trHeight w:val="347"/>
        </w:trPr>
        <w:tc>
          <w:tcPr>
            <w:tcW w:w="9183" w:type="dxa"/>
            <w:shd w:val="clear" w:color="auto" w:fill="auto"/>
            <w:vAlign w:val="center"/>
          </w:tcPr>
          <w:p w14:paraId="2F827CF6" w14:textId="77777777" w:rsidR="00962FB0" w:rsidRPr="00D210D3" w:rsidRDefault="00962FB0" w:rsidP="00485BA1">
            <w:pPr>
              <w:rPr>
                <w:rFonts w:ascii="Akagi Pro Book" w:hAnsi="Akagi Pro Book" w:cs="Arial"/>
                <w:sz w:val="20"/>
                <w:szCs w:val="20"/>
              </w:rPr>
            </w:pPr>
            <w:r w:rsidRPr="00D210D3">
              <w:rPr>
                <w:rFonts w:ascii="Akagi Pro Book" w:hAnsi="Akagi Pro Book" w:cs="Arial"/>
                <w:b/>
                <w:sz w:val="20"/>
              </w:rPr>
              <w:t>Beilagen</w:t>
            </w:r>
            <w:r w:rsidRPr="00D210D3">
              <w:rPr>
                <w:rFonts w:ascii="Akagi Pro Book" w:hAnsi="Akagi Pro Book" w:cs="Arial"/>
                <w:sz w:val="20"/>
              </w:rPr>
              <w:t>:</w:t>
            </w:r>
          </w:p>
        </w:tc>
      </w:tr>
      <w:tr w:rsidR="00962FB0" w:rsidRPr="00D210D3" w14:paraId="06CFFCF9" w14:textId="77777777" w:rsidTr="00AD0C87">
        <w:trPr>
          <w:trHeight w:val="340"/>
        </w:trPr>
        <w:tc>
          <w:tcPr>
            <w:tcW w:w="9183" w:type="dxa"/>
            <w:shd w:val="clear" w:color="auto" w:fill="auto"/>
            <w:vAlign w:val="center"/>
          </w:tcPr>
          <w:p w14:paraId="03D7BF3B" w14:textId="77777777" w:rsidR="00962FB0" w:rsidRPr="00D210D3" w:rsidRDefault="00962FB0" w:rsidP="00485BA1">
            <w:pPr>
              <w:rPr>
                <w:rFonts w:ascii="Akagi Pro Book" w:hAnsi="Akagi Pro Book" w:cs="Arial"/>
                <w:sz w:val="20"/>
                <w:szCs w:val="20"/>
              </w:rPr>
            </w:pPr>
            <w:r w:rsidRPr="00D210D3">
              <w:rPr>
                <w:rFonts w:ascii="Akagi Pro Book" w:hAnsi="Akagi Pro Book" w:cs="Arial"/>
                <w:sz w:val="20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10D3">
              <w:rPr>
                <w:rFonts w:ascii="Akagi Pro Book" w:hAnsi="Akagi Pro Book" w:cs="Arial"/>
                <w:sz w:val="20"/>
              </w:rPr>
              <w:instrText xml:space="preserve"> FORMCHECKBOX </w:instrText>
            </w:r>
            <w:r w:rsidRPr="00D210D3">
              <w:rPr>
                <w:rFonts w:ascii="Akagi Pro Book" w:hAnsi="Akagi Pro Book" w:cs="Arial"/>
                <w:sz w:val="20"/>
              </w:rPr>
            </w:r>
            <w:r w:rsidRPr="00D210D3">
              <w:rPr>
                <w:rFonts w:ascii="Akagi Pro Book" w:hAnsi="Akagi Pro Book" w:cs="Arial"/>
                <w:sz w:val="20"/>
              </w:rPr>
              <w:fldChar w:fldCharType="end"/>
            </w:r>
            <w:r w:rsidRPr="00D210D3">
              <w:rPr>
                <w:rFonts w:ascii="Akagi Pro Book" w:hAnsi="Akagi Pro Book" w:cs="Arial"/>
                <w:sz w:val="20"/>
              </w:rPr>
              <w:t xml:space="preserve"> Belegaufstellung</w:t>
            </w:r>
          </w:p>
        </w:tc>
      </w:tr>
      <w:tr w:rsidR="00962FB0" w:rsidRPr="00D210D3" w14:paraId="54DB81D6" w14:textId="77777777" w:rsidTr="00AD0C87">
        <w:trPr>
          <w:trHeight w:val="340"/>
        </w:trPr>
        <w:tc>
          <w:tcPr>
            <w:tcW w:w="9183" w:type="dxa"/>
            <w:shd w:val="clear" w:color="auto" w:fill="auto"/>
            <w:vAlign w:val="center"/>
          </w:tcPr>
          <w:p w14:paraId="74289B52" w14:textId="77777777" w:rsidR="00962FB0" w:rsidRPr="00D210D3" w:rsidRDefault="00962FB0" w:rsidP="00485BA1">
            <w:pPr>
              <w:rPr>
                <w:rFonts w:ascii="Akagi Pro Book" w:hAnsi="Akagi Pro Book" w:cs="Arial"/>
                <w:sz w:val="20"/>
              </w:rPr>
            </w:pPr>
            <w:r w:rsidRPr="00D210D3">
              <w:rPr>
                <w:rFonts w:ascii="Akagi Pro Book" w:hAnsi="Akagi Pro Book" w:cs="Arial"/>
                <w:sz w:val="20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10D3">
              <w:rPr>
                <w:rFonts w:ascii="Akagi Pro Book" w:hAnsi="Akagi Pro Book" w:cs="Arial"/>
                <w:sz w:val="20"/>
              </w:rPr>
              <w:instrText xml:space="preserve"> FORMCHECKBOX </w:instrText>
            </w:r>
            <w:r w:rsidRPr="00D210D3">
              <w:rPr>
                <w:rFonts w:ascii="Akagi Pro Book" w:hAnsi="Akagi Pro Book" w:cs="Arial"/>
                <w:sz w:val="20"/>
              </w:rPr>
            </w:r>
            <w:r w:rsidRPr="00D210D3">
              <w:rPr>
                <w:rFonts w:ascii="Akagi Pro Book" w:hAnsi="Akagi Pro Book" w:cs="Arial"/>
                <w:sz w:val="20"/>
              </w:rPr>
              <w:fldChar w:fldCharType="end"/>
            </w:r>
            <w:r w:rsidRPr="00D210D3">
              <w:rPr>
                <w:rFonts w:ascii="Akagi Pro Book" w:hAnsi="Akagi Pro Book" w:cs="Arial"/>
                <w:sz w:val="20"/>
              </w:rPr>
              <w:t xml:space="preserve"> Originalrechnungen samt Zahlungsnachweis</w:t>
            </w:r>
          </w:p>
        </w:tc>
      </w:tr>
      <w:tr w:rsidR="00962FB0" w:rsidRPr="00D210D3" w14:paraId="16BD21D5" w14:textId="77777777" w:rsidTr="00AD0C87">
        <w:trPr>
          <w:trHeight w:val="340"/>
        </w:trPr>
        <w:tc>
          <w:tcPr>
            <w:tcW w:w="9183" w:type="dxa"/>
            <w:shd w:val="clear" w:color="auto" w:fill="auto"/>
            <w:vAlign w:val="center"/>
          </w:tcPr>
          <w:p w14:paraId="0410E210" w14:textId="77777777" w:rsidR="00962FB0" w:rsidRPr="00D210D3" w:rsidRDefault="00962FB0" w:rsidP="00485BA1">
            <w:pPr>
              <w:rPr>
                <w:rFonts w:ascii="Akagi Pro Book" w:hAnsi="Akagi Pro Book" w:cs="Arial"/>
                <w:sz w:val="20"/>
              </w:rPr>
            </w:pPr>
            <w:r w:rsidRPr="00D210D3">
              <w:rPr>
                <w:rFonts w:ascii="Akagi Pro Book" w:hAnsi="Akagi Pro Book" w:cs="Arial"/>
                <w:sz w:val="20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10D3">
              <w:rPr>
                <w:rFonts w:ascii="Akagi Pro Book" w:hAnsi="Akagi Pro Book" w:cs="Arial"/>
                <w:sz w:val="20"/>
              </w:rPr>
              <w:instrText xml:space="preserve"> FORMCHECKBOX </w:instrText>
            </w:r>
            <w:r w:rsidRPr="00D210D3">
              <w:rPr>
                <w:rFonts w:ascii="Akagi Pro Book" w:hAnsi="Akagi Pro Book" w:cs="Arial"/>
                <w:sz w:val="20"/>
              </w:rPr>
            </w:r>
            <w:r w:rsidRPr="00D210D3">
              <w:rPr>
                <w:rFonts w:ascii="Akagi Pro Book" w:hAnsi="Akagi Pro Book" w:cs="Arial"/>
                <w:sz w:val="20"/>
              </w:rPr>
              <w:fldChar w:fldCharType="end"/>
            </w:r>
            <w:r w:rsidRPr="00D210D3">
              <w:rPr>
                <w:rFonts w:ascii="Akagi Pro Book" w:hAnsi="Akagi Pro Book" w:cs="Arial"/>
                <w:sz w:val="20"/>
              </w:rPr>
              <w:t xml:space="preserve"> Projektbericht</w:t>
            </w:r>
          </w:p>
        </w:tc>
      </w:tr>
      <w:tr w:rsidR="00962FB0" w:rsidRPr="00D210D3" w14:paraId="375F1374" w14:textId="77777777" w:rsidTr="00AD0C87">
        <w:trPr>
          <w:trHeight w:val="340"/>
        </w:trPr>
        <w:tc>
          <w:tcPr>
            <w:tcW w:w="9183" w:type="dxa"/>
            <w:shd w:val="clear" w:color="auto" w:fill="auto"/>
            <w:vAlign w:val="center"/>
          </w:tcPr>
          <w:p w14:paraId="70C7ADAF" w14:textId="77777777" w:rsidR="00962FB0" w:rsidRPr="00D210D3" w:rsidRDefault="00962FB0" w:rsidP="00485BA1">
            <w:pPr>
              <w:rPr>
                <w:rFonts w:ascii="Akagi Pro Book" w:hAnsi="Akagi Pro Book" w:cs="Arial"/>
                <w:sz w:val="20"/>
              </w:rPr>
            </w:pPr>
            <w:r w:rsidRPr="00D210D3">
              <w:rPr>
                <w:rFonts w:ascii="Akagi Pro Book" w:hAnsi="Akagi Pro Book" w:cs="Arial"/>
                <w:sz w:val="20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10D3">
              <w:rPr>
                <w:rFonts w:ascii="Akagi Pro Book" w:hAnsi="Akagi Pro Book" w:cs="Arial"/>
                <w:sz w:val="20"/>
              </w:rPr>
              <w:instrText xml:space="preserve"> FORMCHECKBOX </w:instrText>
            </w:r>
            <w:r w:rsidRPr="00D210D3">
              <w:rPr>
                <w:rFonts w:ascii="Akagi Pro Book" w:hAnsi="Akagi Pro Book" w:cs="Arial"/>
                <w:sz w:val="20"/>
              </w:rPr>
            </w:r>
            <w:r w:rsidRPr="00D210D3">
              <w:rPr>
                <w:rFonts w:ascii="Akagi Pro Book" w:hAnsi="Akagi Pro Book" w:cs="Arial"/>
                <w:sz w:val="20"/>
              </w:rPr>
              <w:fldChar w:fldCharType="end"/>
            </w:r>
            <w:r w:rsidRPr="00D210D3">
              <w:rPr>
                <w:rFonts w:ascii="Akagi Pro Book" w:hAnsi="Akagi Pro Book" w:cs="Arial"/>
                <w:sz w:val="20"/>
              </w:rPr>
              <w:t xml:space="preserve"> Nachweis zur Einhaltung der Publizitätsbestimmungen</w:t>
            </w:r>
          </w:p>
        </w:tc>
      </w:tr>
      <w:tr w:rsidR="00962FB0" w:rsidRPr="00D210D3" w14:paraId="4649EF23" w14:textId="77777777" w:rsidTr="00AD0C87">
        <w:trPr>
          <w:trHeight w:val="340"/>
        </w:trPr>
        <w:tc>
          <w:tcPr>
            <w:tcW w:w="9183" w:type="dxa"/>
            <w:shd w:val="clear" w:color="auto" w:fill="auto"/>
            <w:vAlign w:val="center"/>
          </w:tcPr>
          <w:p w14:paraId="557A0CCD" w14:textId="77777777" w:rsidR="00962FB0" w:rsidRPr="00D210D3" w:rsidRDefault="00AD0C87" w:rsidP="00485BA1">
            <w:pPr>
              <w:rPr>
                <w:rFonts w:ascii="Akagi Pro Book" w:hAnsi="Akagi Pro Book" w:cs="Arial"/>
                <w:sz w:val="20"/>
              </w:rPr>
            </w:pPr>
            <w:r w:rsidRPr="00D210D3">
              <w:rPr>
                <w:rFonts w:ascii="Akagi Pro Book" w:hAnsi="Akagi Pro Book" w:cs="Arial"/>
                <w:sz w:val="20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10D3">
              <w:rPr>
                <w:rFonts w:ascii="Akagi Pro Book" w:hAnsi="Akagi Pro Book" w:cs="Arial"/>
                <w:sz w:val="20"/>
              </w:rPr>
              <w:instrText xml:space="preserve"> FORMCHECKBOX </w:instrText>
            </w:r>
            <w:r w:rsidRPr="00D210D3">
              <w:rPr>
                <w:rFonts w:ascii="Akagi Pro Book" w:hAnsi="Akagi Pro Book" w:cs="Arial"/>
                <w:sz w:val="20"/>
              </w:rPr>
            </w:r>
            <w:r w:rsidRPr="00D210D3">
              <w:rPr>
                <w:rFonts w:ascii="Akagi Pro Book" w:hAnsi="Akagi Pro Book" w:cs="Arial"/>
                <w:sz w:val="20"/>
              </w:rPr>
              <w:fldChar w:fldCharType="end"/>
            </w:r>
            <w:r w:rsidRPr="00D210D3">
              <w:rPr>
                <w:rFonts w:ascii="Akagi Pro Book" w:hAnsi="Akagi Pro Book" w:cs="Arial"/>
                <w:sz w:val="20"/>
              </w:rPr>
              <w:t xml:space="preserve"> </w:t>
            </w:r>
          </w:p>
        </w:tc>
      </w:tr>
    </w:tbl>
    <w:p w14:paraId="1D67E350" w14:textId="77777777" w:rsidR="00962FB0" w:rsidRPr="00D210D3" w:rsidRDefault="00962FB0" w:rsidP="00962FB0">
      <w:pPr>
        <w:tabs>
          <w:tab w:val="left" w:pos="5110"/>
        </w:tabs>
        <w:rPr>
          <w:rFonts w:ascii="Akagi Pro Book" w:hAnsi="Akagi Pro Book" w:cs="Arial"/>
          <w:sz w:val="20"/>
          <w:szCs w:val="20"/>
        </w:rPr>
      </w:pPr>
    </w:p>
    <w:p w14:paraId="3588467C" w14:textId="77777777" w:rsidR="00AD0C87" w:rsidRPr="00D210D3" w:rsidRDefault="00AD0C87" w:rsidP="00D210D3">
      <w:pPr>
        <w:tabs>
          <w:tab w:val="left" w:pos="5110"/>
        </w:tabs>
        <w:ind w:left="142"/>
        <w:rPr>
          <w:rFonts w:ascii="Akagi Pro Book" w:hAnsi="Akagi Pro Book" w:cs="Arial"/>
          <w:sz w:val="20"/>
          <w:szCs w:val="20"/>
        </w:rPr>
      </w:pPr>
    </w:p>
    <w:p w14:paraId="4804D565" w14:textId="77777777" w:rsidR="00962FB0" w:rsidRPr="00D210D3" w:rsidRDefault="00962FB0" w:rsidP="00D210D3">
      <w:pPr>
        <w:tabs>
          <w:tab w:val="left" w:pos="4678"/>
        </w:tabs>
        <w:ind w:left="142"/>
        <w:rPr>
          <w:rFonts w:ascii="Akagi Pro Book" w:hAnsi="Akagi Pro Book" w:cs="Arial"/>
          <w:sz w:val="20"/>
          <w:szCs w:val="20"/>
        </w:rPr>
      </w:pPr>
      <w:r w:rsidRPr="00D210D3">
        <w:rPr>
          <w:rFonts w:ascii="Akagi Pro Book" w:hAnsi="Akagi Pro Book" w:cs="Arial"/>
          <w:sz w:val="20"/>
          <w:szCs w:val="20"/>
        </w:rPr>
        <w:t>________</w:t>
      </w:r>
      <w:r w:rsidR="00AD2AA9" w:rsidRPr="00D210D3">
        <w:rPr>
          <w:rFonts w:ascii="Akagi Pro Book" w:hAnsi="Akagi Pro Book" w:cs="Arial"/>
          <w:sz w:val="20"/>
          <w:szCs w:val="20"/>
        </w:rPr>
        <w:t>_________</w:t>
      </w:r>
      <w:r w:rsidR="00894BC5" w:rsidRPr="00D210D3">
        <w:rPr>
          <w:rFonts w:ascii="Akagi Pro Book" w:hAnsi="Akagi Pro Book" w:cs="Arial"/>
          <w:sz w:val="20"/>
          <w:szCs w:val="20"/>
        </w:rPr>
        <w:t>___</w:t>
      </w:r>
      <w:r w:rsidR="00AD2AA9" w:rsidRPr="00D210D3">
        <w:rPr>
          <w:rFonts w:ascii="Akagi Pro Book" w:hAnsi="Akagi Pro Book" w:cs="Arial"/>
          <w:sz w:val="20"/>
          <w:szCs w:val="20"/>
        </w:rPr>
        <w:t>_____________</w:t>
      </w:r>
      <w:r w:rsidRPr="00D210D3">
        <w:rPr>
          <w:rFonts w:ascii="Akagi Pro Book" w:hAnsi="Akagi Pro Book" w:cs="Arial"/>
          <w:sz w:val="20"/>
          <w:szCs w:val="20"/>
        </w:rPr>
        <w:tab/>
        <w:t>______________________________________</w:t>
      </w:r>
      <w:r w:rsidR="00894BC5" w:rsidRPr="00D210D3">
        <w:rPr>
          <w:rFonts w:ascii="Akagi Pro Book" w:hAnsi="Akagi Pro Book" w:cs="Arial"/>
          <w:sz w:val="20"/>
          <w:szCs w:val="20"/>
        </w:rPr>
        <w:t>__</w:t>
      </w:r>
    </w:p>
    <w:p w14:paraId="7C7B4F11" w14:textId="77777777" w:rsidR="00962FB0" w:rsidRPr="00D210D3" w:rsidRDefault="00962FB0" w:rsidP="00D210D3">
      <w:pPr>
        <w:tabs>
          <w:tab w:val="left" w:pos="4678"/>
        </w:tabs>
        <w:ind w:left="142"/>
        <w:rPr>
          <w:rFonts w:ascii="Akagi Pro Book" w:hAnsi="Akagi Pro Book" w:cs="Arial"/>
          <w:sz w:val="20"/>
          <w:szCs w:val="20"/>
        </w:rPr>
      </w:pPr>
      <w:r w:rsidRPr="00D210D3">
        <w:rPr>
          <w:rFonts w:ascii="Akagi Pro Book" w:hAnsi="Akagi Pro Book" w:cs="Arial"/>
          <w:sz w:val="20"/>
        </w:rPr>
        <w:t>Ort, Datum</w:t>
      </w:r>
      <w:r w:rsidRPr="00D210D3">
        <w:rPr>
          <w:rFonts w:ascii="Akagi Pro Book" w:hAnsi="Akagi Pro Book" w:cs="Arial"/>
          <w:sz w:val="20"/>
        </w:rPr>
        <w:tab/>
        <w:t xml:space="preserve">Unterschrift </w:t>
      </w:r>
      <w:proofErr w:type="spellStart"/>
      <w:r w:rsidRPr="00D210D3">
        <w:rPr>
          <w:rFonts w:ascii="Akagi Pro Book" w:hAnsi="Akagi Pro Book" w:cs="Arial"/>
          <w:sz w:val="20"/>
        </w:rPr>
        <w:t>Förderwerber</w:t>
      </w:r>
      <w:r w:rsidR="00AD2AA9" w:rsidRPr="00D210D3">
        <w:rPr>
          <w:rFonts w:ascii="Akagi Pro Book" w:hAnsi="Akagi Pro Book" w:cs="Arial"/>
          <w:sz w:val="20"/>
        </w:rPr>
        <w:t>:i</w:t>
      </w:r>
      <w:r w:rsidRPr="00D210D3">
        <w:rPr>
          <w:rFonts w:ascii="Akagi Pro Book" w:hAnsi="Akagi Pro Book" w:cs="Arial"/>
          <w:sz w:val="20"/>
        </w:rPr>
        <w:t>n</w:t>
      </w:r>
      <w:proofErr w:type="spellEnd"/>
      <w:r w:rsidRPr="00D210D3">
        <w:rPr>
          <w:rFonts w:ascii="Akagi Pro Book" w:hAnsi="Akagi Pro Book" w:cs="Arial"/>
          <w:sz w:val="20"/>
        </w:rPr>
        <w:t>, Vertretungsbefugte(r)</w:t>
      </w:r>
    </w:p>
    <w:p w14:paraId="2195350A" w14:textId="77777777" w:rsidR="00962FB0" w:rsidRPr="00D210D3" w:rsidRDefault="00962FB0" w:rsidP="00D210D3">
      <w:pPr>
        <w:pStyle w:val="berschrift0"/>
        <w:ind w:left="142"/>
        <w:rPr>
          <w:rFonts w:ascii="Akagi Pro Book" w:hAnsi="Akagi Pro Book"/>
          <w:b w:val="0"/>
          <w:sz w:val="18"/>
          <w:szCs w:val="20"/>
        </w:rPr>
      </w:pPr>
      <w:r w:rsidRPr="00D210D3">
        <w:rPr>
          <w:rFonts w:ascii="Akagi Pro Book" w:hAnsi="Akagi Pro Book"/>
          <w:sz w:val="20"/>
          <w:szCs w:val="20"/>
        </w:rPr>
        <w:t xml:space="preserve">Angaben zum/r </w:t>
      </w:r>
      <w:proofErr w:type="spellStart"/>
      <w:r w:rsidRPr="00D210D3">
        <w:rPr>
          <w:rFonts w:ascii="Akagi Pro Book" w:hAnsi="Akagi Pro Book"/>
          <w:sz w:val="20"/>
          <w:szCs w:val="20"/>
        </w:rPr>
        <w:t>Förderwerber</w:t>
      </w:r>
      <w:r w:rsidR="00AD2AA9" w:rsidRPr="00D210D3">
        <w:rPr>
          <w:rFonts w:ascii="Akagi Pro Book" w:hAnsi="Akagi Pro Book"/>
          <w:sz w:val="20"/>
          <w:szCs w:val="20"/>
        </w:rPr>
        <w:t>:</w:t>
      </w:r>
      <w:r w:rsidRPr="00D210D3">
        <w:rPr>
          <w:rFonts w:ascii="Akagi Pro Book" w:hAnsi="Akagi Pro Book"/>
          <w:sz w:val="20"/>
          <w:szCs w:val="20"/>
        </w:rPr>
        <w:t>in</w:t>
      </w:r>
      <w:proofErr w:type="spellEnd"/>
      <w:r w:rsidR="003A02BB" w:rsidRPr="00D210D3">
        <w:rPr>
          <w:rFonts w:ascii="Akagi Pro Book" w:hAnsi="Akagi Pro Book"/>
          <w:sz w:val="20"/>
          <w:szCs w:val="20"/>
        </w:rPr>
        <w:t>:</w:t>
      </w:r>
      <w:r w:rsidRPr="00D210D3">
        <w:rPr>
          <w:rFonts w:ascii="Akagi Pro Book" w:hAnsi="Akagi Pro Book"/>
          <w:b w:val="0"/>
          <w:sz w:val="20"/>
          <w:szCs w:val="20"/>
        </w:rPr>
        <w:t xml:space="preserve"> (</w:t>
      </w:r>
      <w:r w:rsidRPr="00D210D3">
        <w:rPr>
          <w:rFonts w:ascii="Akagi Pro Book" w:hAnsi="Akagi Pro Book"/>
          <w:b w:val="0"/>
          <w:sz w:val="18"/>
          <w:szCs w:val="20"/>
        </w:rPr>
        <w:t>nur ausfüllen, wenn sich seit der Antragstellung Änderungen ergeben haben)</w:t>
      </w:r>
    </w:p>
    <w:tbl>
      <w:tblPr>
        <w:tblW w:w="93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1174"/>
        <w:gridCol w:w="1803"/>
        <w:gridCol w:w="1134"/>
        <w:gridCol w:w="283"/>
        <w:gridCol w:w="1843"/>
        <w:gridCol w:w="1839"/>
      </w:tblGrid>
      <w:tr w:rsidR="002F1411" w:rsidRPr="00D210D3" w14:paraId="203AB7FF" w14:textId="77777777" w:rsidTr="002F1411">
        <w:trPr>
          <w:trHeight w:val="425"/>
        </w:trPr>
        <w:tc>
          <w:tcPr>
            <w:tcW w:w="9352" w:type="dxa"/>
            <w:gridSpan w:val="7"/>
            <w:shd w:val="clear" w:color="auto" w:fill="auto"/>
            <w:vAlign w:val="center"/>
          </w:tcPr>
          <w:p w14:paraId="74208FD4" w14:textId="77777777" w:rsidR="002F1411" w:rsidRPr="00D210D3" w:rsidRDefault="002F1411" w:rsidP="005A1634">
            <w:pPr>
              <w:tabs>
                <w:tab w:val="left" w:pos="312"/>
              </w:tabs>
              <w:spacing w:before="40" w:after="20"/>
              <w:rPr>
                <w:rFonts w:ascii="Akagi Pro Book" w:hAnsi="Akagi Pro Book" w:cs="Arial"/>
                <w:sz w:val="20"/>
                <w:szCs w:val="20"/>
              </w:rPr>
            </w:pPr>
            <w:r w:rsidRPr="00D210D3">
              <w:rPr>
                <w:rFonts w:ascii="Akagi Pro Book" w:hAnsi="Akagi Pro Book" w:cs="Arial"/>
                <w:sz w:val="20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10D3">
              <w:rPr>
                <w:rFonts w:ascii="Akagi Pro Book" w:hAnsi="Akagi Pro Book" w:cs="Arial"/>
                <w:sz w:val="20"/>
              </w:rPr>
              <w:instrText xml:space="preserve"> FORMCHECKBOX </w:instrText>
            </w:r>
            <w:r w:rsidRPr="00D210D3">
              <w:rPr>
                <w:rFonts w:ascii="Akagi Pro Book" w:hAnsi="Akagi Pro Book" w:cs="Arial"/>
                <w:sz w:val="20"/>
              </w:rPr>
            </w:r>
            <w:r w:rsidRPr="00D210D3">
              <w:rPr>
                <w:rFonts w:ascii="Akagi Pro Book" w:hAnsi="Akagi Pro Book" w:cs="Arial"/>
                <w:sz w:val="20"/>
              </w:rPr>
              <w:fldChar w:fldCharType="end"/>
            </w:r>
            <w:r w:rsidRPr="00D210D3">
              <w:rPr>
                <w:rFonts w:ascii="Akagi Pro Book" w:hAnsi="Akagi Pro Book" w:cs="Arial"/>
                <w:sz w:val="20"/>
              </w:rPr>
              <w:t xml:space="preserve"> </w:t>
            </w:r>
            <w:r w:rsidRPr="00D210D3">
              <w:rPr>
                <w:rFonts w:ascii="Akagi Pro Book" w:hAnsi="Akagi Pro Book" w:cs="Arial"/>
                <w:sz w:val="20"/>
                <w:szCs w:val="20"/>
              </w:rPr>
              <w:t xml:space="preserve">natürliche Person                     </w:t>
            </w:r>
            <w:r w:rsidRPr="00D210D3">
              <w:rPr>
                <w:rFonts w:ascii="Akagi Pro Book" w:hAnsi="Akagi Pro Book" w:cs="Arial"/>
                <w:sz w:val="20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10D3">
              <w:rPr>
                <w:rFonts w:ascii="Akagi Pro Book" w:hAnsi="Akagi Pro Book" w:cs="Arial"/>
                <w:sz w:val="20"/>
              </w:rPr>
              <w:instrText xml:space="preserve"> FORMCHECKBOX </w:instrText>
            </w:r>
            <w:r w:rsidRPr="00D210D3">
              <w:rPr>
                <w:rFonts w:ascii="Akagi Pro Book" w:hAnsi="Akagi Pro Book" w:cs="Arial"/>
                <w:sz w:val="20"/>
              </w:rPr>
            </w:r>
            <w:r w:rsidRPr="00D210D3">
              <w:rPr>
                <w:rFonts w:ascii="Akagi Pro Book" w:hAnsi="Akagi Pro Book" w:cs="Arial"/>
                <w:sz w:val="20"/>
              </w:rPr>
              <w:fldChar w:fldCharType="end"/>
            </w:r>
            <w:r w:rsidRPr="00D210D3">
              <w:rPr>
                <w:rFonts w:ascii="Akagi Pro Book" w:hAnsi="Akagi Pro Book" w:cs="Arial"/>
                <w:sz w:val="20"/>
              </w:rPr>
              <w:t xml:space="preserve"> </w:t>
            </w:r>
            <w:r w:rsidRPr="00D210D3">
              <w:rPr>
                <w:rFonts w:ascii="Akagi Pro Book" w:hAnsi="Akagi Pro Book" w:cs="Arial"/>
                <w:sz w:val="20"/>
                <w:szCs w:val="20"/>
              </w:rPr>
              <w:t xml:space="preserve">Ehegemeinschaft                                          </w:t>
            </w:r>
          </w:p>
        </w:tc>
      </w:tr>
      <w:tr w:rsidR="002F1411" w:rsidRPr="00D210D3" w14:paraId="4381A416" w14:textId="77777777" w:rsidTr="002F1411">
        <w:trPr>
          <w:trHeight w:val="425"/>
        </w:trPr>
        <w:tc>
          <w:tcPr>
            <w:tcW w:w="2450" w:type="dxa"/>
            <w:gridSpan w:val="2"/>
            <w:shd w:val="clear" w:color="auto" w:fill="auto"/>
            <w:vAlign w:val="center"/>
          </w:tcPr>
          <w:p w14:paraId="07B16E68" w14:textId="77777777" w:rsidR="002F1411" w:rsidRPr="00D210D3" w:rsidRDefault="002F1411" w:rsidP="005A1634">
            <w:pPr>
              <w:tabs>
                <w:tab w:val="left" w:pos="312"/>
              </w:tabs>
              <w:spacing w:before="40" w:after="20"/>
              <w:rPr>
                <w:rFonts w:ascii="Akagi Pro Book" w:hAnsi="Akagi Pro Book" w:cs="Arial"/>
                <w:sz w:val="20"/>
                <w:szCs w:val="20"/>
              </w:rPr>
            </w:pPr>
            <w:r w:rsidRPr="00D210D3">
              <w:rPr>
                <w:rFonts w:ascii="Akagi Pro Book" w:hAnsi="Akagi Pro Book" w:cs="Arial"/>
                <w:sz w:val="20"/>
                <w:szCs w:val="20"/>
              </w:rPr>
              <w:t xml:space="preserve">Zuname, Vorname, Titel  </w:t>
            </w:r>
          </w:p>
        </w:tc>
        <w:tc>
          <w:tcPr>
            <w:tcW w:w="6902" w:type="dxa"/>
            <w:gridSpan w:val="5"/>
            <w:shd w:val="clear" w:color="auto" w:fill="auto"/>
            <w:vAlign w:val="center"/>
          </w:tcPr>
          <w:p w14:paraId="3CE54B2C" w14:textId="77777777" w:rsidR="002F1411" w:rsidRPr="00D210D3" w:rsidRDefault="002F1411" w:rsidP="005A1634">
            <w:pPr>
              <w:spacing w:before="40" w:after="20"/>
              <w:rPr>
                <w:rFonts w:ascii="Akagi Pro Book" w:hAnsi="Akagi Pro Book" w:cs="Arial"/>
                <w:sz w:val="20"/>
                <w:szCs w:val="20"/>
              </w:rPr>
            </w:pPr>
            <w:r w:rsidRPr="00D210D3">
              <w:rPr>
                <w:rFonts w:ascii="Akagi Pro Book" w:hAnsi="Akagi Pro Book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210D3">
              <w:rPr>
                <w:rFonts w:ascii="Akagi Pro Book" w:hAnsi="Akagi Pro Book" w:cs="Arial"/>
                <w:sz w:val="20"/>
                <w:szCs w:val="20"/>
              </w:rPr>
              <w:instrText xml:space="preserve"> FORMTEXT </w:instrText>
            </w:r>
            <w:r w:rsidRPr="00D210D3">
              <w:rPr>
                <w:rFonts w:ascii="Akagi Pro Book" w:hAnsi="Akagi Pro Book" w:cs="Arial"/>
                <w:sz w:val="20"/>
                <w:szCs w:val="20"/>
              </w:rPr>
            </w:r>
            <w:r w:rsidRPr="00D210D3">
              <w:rPr>
                <w:rFonts w:ascii="Akagi Pro Book" w:hAnsi="Akagi Pro Book" w:cs="Arial"/>
                <w:sz w:val="20"/>
                <w:szCs w:val="20"/>
              </w:rPr>
              <w:fldChar w:fldCharType="separate"/>
            </w:r>
            <w:r w:rsidR="00880EDE" w:rsidRPr="00D210D3">
              <w:rPr>
                <w:rFonts w:ascii="Akagi Pro Book" w:hAnsi="Akagi Pro Book" w:cs="Arial"/>
                <w:noProof/>
                <w:sz w:val="20"/>
                <w:szCs w:val="20"/>
              </w:rPr>
              <w:t> </w:t>
            </w:r>
            <w:r w:rsidR="00880EDE" w:rsidRPr="00D210D3">
              <w:rPr>
                <w:rFonts w:ascii="Akagi Pro Book" w:hAnsi="Akagi Pro Book" w:cs="Arial"/>
                <w:noProof/>
                <w:sz w:val="20"/>
                <w:szCs w:val="20"/>
              </w:rPr>
              <w:t> </w:t>
            </w:r>
            <w:r w:rsidR="00880EDE" w:rsidRPr="00D210D3">
              <w:rPr>
                <w:rFonts w:ascii="Akagi Pro Book" w:hAnsi="Akagi Pro Book" w:cs="Arial"/>
                <w:noProof/>
                <w:sz w:val="20"/>
                <w:szCs w:val="20"/>
              </w:rPr>
              <w:t> </w:t>
            </w:r>
            <w:r w:rsidR="00880EDE" w:rsidRPr="00D210D3">
              <w:rPr>
                <w:rFonts w:ascii="Akagi Pro Book" w:hAnsi="Akagi Pro Book" w:cs="Arial"/>
                <w:noProof/>
                <w:sz w:val="20"/>
                <w:szCs w:val="20"/>
              </w:rPr>
              <w:t> </w:t>
            </w:r>
            <w:r w:rsidR="00880EDE" w:rsidRPr="00D210D3">
              <w:rPr>
                <w:rFonts w:ascii="Akagi Pro Book" w:hAnsi="Akagi Pro Book" w:cs="Arial"/>
                <w:noProof/>
                <w:sz w:val="20"/>
                <w:szCs w:val="20"/>
              </w:rPr>
              <w:t> </w:t>
            </w:r>
            <w:r w:rsidRPr="00D210D3">
              <w:rPr>
                <w:rFonts w:ascii="Akagi Pro Book" w:hAnsi="Akagi Pro Book" w:cs="Arial"/>
                <w:sz w:val="20"/>
                <w:szCs w:val="20"/>
              </w:rPr>
              <w:fldChar w:fldCharType="end"/>
            </w:r>
          </w:p>
        </w:tc>
      </w:tr>
      <w:tr w:rsidR="00AD2AA9" w:rsidRPr="00D210D3" w14:paraId="67DED821" w14:textId="77777777" w:rsidTr="00867E3E">
        <w:trPr>
          <w:trHeight w:val="425"/>
        </w:trPr>
        <w:tc>
          <w:tcPr>
            <w:tcW w:w="9352" w:type="dxa"/>
            <w:gridSpan w:val="7"/>
            <w:shd w:val="clear" w:color="auto" w:fill="auto"/>
            <w:vAlign w:val="center"/>
          </w:tcPr>
          <w:p w14:paraId="5F80B64F" w14:textId="77777777" w:rsidR="00AD2AA9" w:rsidRPr="00D210D3" w:rsidRDefault="00AD2AA9" w:rsidP="005A1634">
            <w:pPr>
              <w:spacing w:before="40" w:after="20"/>
              <w:rPr>
                <w:rFonts w:ascii="Akagi Pro Book" w:hAnsi="Akagi Pro Book" w:cs="Arial"/>
                <w:sz w:val="20"/>
                <w:szCs w:val="20"/>
              </w:rPr>
            </w:pPr>
            <w:r w:rsidRPr="00D210D3">
              <w:rPr>
                <w:rFonts w:ascii="Akagi Pro Book" w:hAnsi="Akagi Pro Book" w:cs="Arial"/>
                <w:sz w:val="20"/>
                <w:szCs w:val="20"/>
              </w:rPr>
              <w:t xml:space="preserve">Geschlecht   </w:t>
            </w:r>
            <w:r w:rsidRPr="00D210D3">
              <w:rPr>
                <w:rFonts w:ascii="Akagi Pro Book" w:hAnsi="Akagi Pro Book" w:cs="Arial"/>
                <w:sz w:val="20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10D3">
              <w:rPr>
                <w:rFonts w:ascii="Akagi Pro Book" w:hAnsi="Akagi Pro Book" w:cs="Arial"/>
                <w:sz w:val="20"/>
              </w:rPr>
              <w:instrText xml:space="preserve"> FORMCHECKBOX </w:instrText>
            </w:r>
            <w:r w:rsidRPr="00D210D3">
              <w:rPr>
                <w:rFonts w:ascii="Akagi Pro Book" w:hAnsi="Akagi Pro Book" w:cs="Arial"/>
                <w:sz w:val="20"/>
              </w:rPr>
            </w:r>
            <w:r w:rsidRPr="00D210D3">
              <w:rPr>
                <w:rFonts w:ascii="Akagi Pro Book" w:hAnsi="Akagi Pro Book" w:cs="Arial"/>
                <w:sz w:val="20"/>
              </w:rPr>
              <w:fldChar w:fldCharType="end"/>
            </w:r>
            <w:r w:rsidRPr="00D210D3">
              <w:rPr>
                <w:rFonts w:ascii="Akagi Pro Book" w:hAnsi="Akagi Pro Book" w:cs="Arial"/>
                <w:sz w:val="20"/>
              </w:rPr>
              <w:t xml:space="preserve"> weibl.       </w:t>
            </w:r>
            <w:r w:rsidRPr="00D210D3">
              <w:rPr>
                <w:rFonts w:ascii="Akagi Pro Book" w:hAnsi="Akagi Pro Book" w:cs="Arial"/>
                <w:sz w:val="20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10D3">
              <w:rPr>
                <w:rFonts w:ascii="Akagi Pro Book" w:hAnsi="Akagi Pro Book" w:cs="Arial"/>
                <w:sz w:val="20"/>
              </w:rPr>
              <w:instrText xml:space="preserve"> FORMCHECKBOX </w:instrText>
            </w:r>
            <w:r w:rsidRPr="00D210D3">
              <w:rPr>
                <w:rFonts w:ascii="Akagi Pro Book" w:hAnsi="Akagi Pro Book" w:cs="Arial"/>
                <w:sz w:val="20"/>
              </w:rPr>
            </w:r>
            <w:r w:rsidRPr="00D210D3">
              <w:rPr>
                <w:rFonts w:ascii="Akagi Pro Book" w:hAnsi="Akagi Pro Book" w:cs="Arial"/>
                <w:sz w:val="20"/>
              </w:rPr>
              <w:fldChar w:fldCharType="end"/>
            </w:r>
            <w:r w:rsidRPr="00D210D3">
              <w:rPr>
                <w:rFonts w:ascii="Akagi Pro Book" w:hAnsi="Akagi Pro Book" w:cs="Arial"/>
                <w:sz w:val="20"/>
              </w:rPr>
              <w:t xml:space="preserve"> </w:t>
            </w:r>
            <w:proofErr w:type="spellStart"/>
            <w:r w:rsidRPr="00D210D3">
              <w:rPr>
                <w:rFonts w:ascii="Akagi Pro Book" w:hAnsi="Akagi Pro Book" w:cs="Arial"/>
                <w:sz w:val="20"/>
              </w:rPr>
              <w:t>männl</w:t>
            </w:r>
            <w:proofErr w:type="spellEnd"/>
            <w:r w:rsidRPr="00D210D3">
              <w:rPr>
                <w:rFonts w:ascii="Akagi Pro Book" w:hAnsi="Akagi Pro Book" w:cs="Arial"/>
                <w:sz w:val="20"/>
              </w:rPr>
              <w:t xml:space="preserve">.       </w:t>
            </w:r>
            <w:r w:rsidRPr="00D210D3">
              <w:rPr>
                <w:rFonts w:ascii="Akagi Pro Book" w:hAnsi="Akagi Pro Book" w:cs="Arial"/>
                <w:sz w:val="20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10D3">
              <w:rPr>
                <w:rFonts w:ascii="Akagi Pro Book" w:hAnsi="Akagi Pro Book" w:cs="Arial"/>
                <w:sz w:val="20"/>
              </w:rPr>
              <w:instrText xml:space="preserve"> FORMCHECKBOX </w:instrText>
            </w:r>
            <w:r w:rsidRPr="00D210D3">
              <w:rPr>
                <w:rFonts w:ascii="Akagi Pro Book" w:hAnsi="Akagi Pro Book" w:cs="Arial"/>
                <w:sz w:val="20"/>
              </w:rPr>
            </w:r>
            <w:r w:rsidRPr="00D210D3">
              <w:rPr>
                <w:rFonts w:ascii="Akagi Pro Book" w:hAnsi="Akagi Pro Book" w:cs="Arial"/>
                <w:sz w:val="20"/>
              </w:rPr>
              <w:fldChar w:fldCharType="end"/>
            </w:r>
            <w:r w:rsidRPr="00D210D3">
              <w:rPr>
                <w:rFonts w:ascii="Akagi Pro Book" w:hAnsi="Akagi Pro Book" w:cs="Arial"/>
                <w:sz w:val="20"/>
              </w:rPr>
              <w:t xml:space="preserve"> </w:t>
            </w:r>
            <w:proofErr w:type="spellStart"/>
            <w:r w:rsidRPr="00D210D3">
              <w:rPr>
                <w:rFonts w:ascii="Akagi Pro Book" w:hAnsi="Akagi Pro Book" w:cs="Arial"/>
                <w:sz w:val="20"/>
              </w:rPr>
              <w:t>inter</w:t>
            </w:r>
            <w:proofErr w:type="spellEnd"/>
            <w:r w:rsidRPr="00D210D3">
              <w:rPr>
                <w:rFonts w:ascii="Akagi Pro Book" w:hAnsi="Akagi Pro Book" w:cs="Arial"/>
                <w:sz w:val="20"/>
              </w:rPr>
              <w:t xml:space="preserve">       </w:t>
            </w:r>
            <w:r w:rsidRPr="00D210D3">
              <w:rPr>
                <w:rFonts w:ascii="Akagi Pro Book" w:hAnsi="Akagi Pro Book" w:cs="Arial"/>
                <w:sz w:val="20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10D3">
              <w:rPr>
                <w:rFonts w:ascii="Akagi Pro Book" w:hAnsi="Akagi Pro Book" w:cs="Arial"/>
                <w:sz w:val="20"/>
              </w:rPr>
              <w:instrText xml:space="preserve"> FORMCHECKBOX </w:instrText>
            </w:r>
            <w:r w:rsidRPr="00D210D3">
              <w:rPr>
                <w:rFonts w:ascii="Akagi Pro Book" w:hAnsi="Akagi Pro Book" w:cs="Arial"/>
                <w:sz w:val="20"/>
              </w:rPr>
            </w:r>
            <w:r w:rsidRPr="00D210D3">
              <w:rPr>
                <w:rFonts w:ascii="Akagi Pro Book" w:hAnsi="Akagi Pro Book" w:cs="Arial"/>
                <w:sz w:val="20"/>
              </w:rPr>
              <w:fldChar w:fldCharType="end"/>
            </w:r>
            <w:r w:rsidRPr="00D210D3">
              <w:rPr>
                <w:rFonts w:ascii="Akagi Pro Book" w:hAnsi="Akagi Pro Book" w:cs="Arial"/>
                <w:sz w:val="20"/>
              </w:rPr>
              <w:t xml:space="preserve"> divers       </w:t>
            </w:r>
            <w:r w:rsidRPr="00D210D3">
              <w:rPr>
                <w:rFonts w:ascii="Akagi Pro Book" w:hAnsi="Akagi Pro Book" w:cs="Arial"/>
                <w:sz w:val="20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10D3">
              <w:rPr>
                <w:rFonts w:ascii="Akagi Pro Book" w:hAnsi="Akagi Pro Book" w:cs="Arial"/>
                <w:sz w:val="20"/>
              </w:rPr>
              <w:instrText xml:space="preserve"> FORMCHECKBOX </w:instrText>
            </w:r>
            <w:r w:rsidRPr="00D210D3">
              <w:rPr>
                <w:rFonts w:ascii="Akagi Pro Book" w:hAnsi="Akagi Pro Book" w:cs="Arial"/>
                <w:sz w:val="20"/>
              </w:rPr>
            </w:r>
            <w:r w:rsidRPr="00D210D3">
              <w:rPr>
                <w:rFonts w:ascii="Akagi Pro Book" w:hAnsi="Akagi Pro Book" w:cs="Arial"/>
                <w:sz w:val="20"/>
              </w:rPr>
              <w:fldChar w:fldCharType="end"/>
            </w:r>
            <w:r w:rsidRPr="00D210D3">
              <w:rPr>
                <w:rFonts w:ascii="Akagi Pro Book" w:hAnsi="Akagi Pro Book" w:cs="Arial"/>
                <w:sz w:val="20"/>
              </w:rPr>
              <w:t xml:space="preserve"> offen       </w:t>
            </w:r>
            <w:r w:rsidRPr="00D210D3">
              <w:rPr>
                <w:rFonts w:ascii="Akagi Pro Book" w:hAnsi="Akagi Pro Book" w:cs="Arial"/>
                <w:sz w:val="20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10D3">
              <w:rPr>
                <w:rFonts w:ascii="Akagi Pro Book" w:hAnsi="Akagi Pro Book" w:cs="Arial"/>
                <w:sz w:val="20"/>
              </w:rPr>
              <w:instrText xml:space="preserve"> FORMCHECKBOX </w:instrText>
            </w:r>
            <w:r w:rsidRPr="00D210D3">
              <w:rPr>
                <w:rFonts w:ascii="Akagi Pro Book" w:hAnsi="Akagi Pro Book" w:cs="Arial"/>
                <w:sz w:val="20"/>
              </w:rPr>
            </w:r>
            <w:r w:rsidRPr="00D210D3">
              <w:rPr>
                <w:rFonts w:ascii="Akagi Pro Book" w:hAnsi="Akagi Pro Book" w:cs="Arial"/>
                <w:sz w:val="20"/>
              </w:rPr>
              <w:fldChar w:fldCharType="end"/>
            </w:r>
            <w:r w:rsidRPr="00D210D3">
              <w:rPr>
                <w:rFonts w:ascii="Akagi Pro Book" w:hAnsi="Akagi Pro Book" w:cs="Arial"/>
                <w:sz w:val="20"/>
              </w:rPr>
              <w:t xml:space="preserve"> keine Angabe</w:t>
            </w:r>
          </w:p>
        </w:tc>
      </w:tr>
      <w:tr w:rsidR="00AD2AA9" w:rsidRPr="00D210D3" w14:paraId="48C92E53" w14:textId="77777777" w:rsidTr="00AD2AA9">
        <w:trPr>
          <w:trHeight w:val="425"/>
        </w:trPr>
        <w:tc>
          <w:tcPr>
            <w:tcW w:w="4253" w:type="dxa"/>
            <w:gridSpan w:val="3"/>
            <w:shd w:val="clear" w:color="auto" w:fill="auto"/>
            <w:vAlign w:val="center"/>
          </w:tcPr>
          <w:p w14:paraId="6B164540" w14:textId="77777777" w:rsidR="00AD2AA9" w:rsidRPr="00D210D3" w:rsidRDefault="00AD2AA9" w:rsidP="005A1634">
            <w:pPr>
              <w:tabs>
                <w:tab w:val="left" w:pos="312"/>
              </w:tabs>
              <w:spacing w:before="40" w:after="20"/>
              <w:rPr>
                <w:rFonts w:ascii="Akagi Pro Book" w:hAnsi="Akagi Pro Book" w:cs="Arial"/>
                <w:sz w:val="20"/>
                <w:szCs w:val="20"/>
              </w:rPr>
            </w:pPr>
            <w:r w:rsidRPr="00D210D3">
              <w:rPr>
                <w:rFonts w:ascii="Akagi Pro Book" w:hAnsi="Akagi Pro Book" w:cs="Arial"/>
                <w:sz w:val="20"/>
                <w:szCs w:val="20"/>
              </w:rPr>
              <w:t xml:space="preserve">Geburtsdatum: </w:t>
            </w:r>
            <w:r w:rsidRPr="00D210D3">
              <w:rPr>
                <w:rFonts w:ascii="Akagi Pro Book" w:hAnsi="Akagi Pro Book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210D3">
              <w:rPr>
                <w:rFonts w:ascii="Akagi Pro Book" w:hAnsi="Akagi Pro Book" w:cs="Arial"/>
                <w:sz w:val="20"/>
                <w:szCs w:val="20"/>
              </w:rPr>
              <w:instrText xml:space="preserve"> FORMTEXT </w:instrText>
            </w:r>
            <w:r w:rsidRPr="00D210D3">
              <w:rPr>
                <w:rFonts w:ascii="Akagi Pro Book" w:hAnsi="Akagi Pro Book" w:cs="Arial"/>
                <w:sz w:val="20"/>
                <w:szCs w:val="20"/>
              </w:rPr>
            </w:r>
            <w:r w:rsidRPr="00D210D3">
              <w:rPr>
                <w:rFonts w:ascii="Akagi Pro Book" w:hAnsi="Akagi Pro Book" w:cs="Arial"/>
                <w:sz w:val="20"/>
                <w:szCs w:val="20"/>
              </w:rPr>
              <w:fldChar w:fldCharType="separate"/>
            </w:r>
            <w:r w:rsidRPr="00D210D3">
              <w:rPr>
                <w:rFonts w:ascii="Akagi Pro Book" w:hAnsi="Akagi Pro Book" w:cs="Arial"/>
                <w:noProof/>
                <w:sz w:val="20"/>
                <w:szCs w:val="20"/>
              </w:rPr>
              <w:t> </w:t>
            </w:r>
            <w:r w:rsidRPr="00D210D3">
              <w:rPr>
                <w:rFonts w:ascii="Akagi Pro Book" w:hAnsi="Akagi Pro Book" w:cs="Arial"/>
                <w:noProof/>
                <w:sz w:val="20"/>
                <w:szCs w:val="20"/>
              </w:rPr>
              <w:t> </w:t>
            </w:r>
            <w:r w:rsidRPr="00D210D3">
              <w:rPr>
                <w:rFonts w:ascii="Akagi Pro Book" w:hAnsi="Akagi Pro Book" w:cs="Arial"/>
                <w:noProof/>
                <w:sz w:val="20"/>
                <w:szCs w:val="20"/>
              </w:rPr>
              <w:t> </w:t>
            </w:r>
            <w:r w:rsidRPr="00D210D3">
              <w:rPr>
                <w:rFonts w:ascii="Akagi Pro Book" w:hAnsi="Akagi Pro Book" w:cs="Arial"/>
                <w:noProof/>
                <w:sz w:val="20"/>
                <w:szCs w:val="20"/>
              </w:rPr>
              <w:t> </w:t>
            </w:r>
            <w:r w:rsidRPr="00D210D3">
              <w:rPr>
                <w:rFonts w:ascii="Akagi Pro Book" w:hAnsi="Akagi Pro Book" w:cs="Arial"/>
                <w:noProof/>
                <w:sz w:val="20"/>
                <w:szCs w:val="20"/>
              </w:rPr>
              <w:t> </w:t>
            </w:r>
            <w:r w:rsidRPr="00D210D3">
              <w:rPr>
                <w:rFonts w:ascii="Akagi Pro Book" w:hAnsi="Akagi Pro Book" w:cs="Arial"/>
                <w:sz w:val="20"/>
                <w:szCs w:val="20"/>
              </w:rPr>
              <w:fldChar w:fldCharType="end"/>
            </w:r>
          </w:p>
        </w:tc>
        <w:tc>
          <w:tcPr>
            <w:tcW w:w="5099" w:type="dxa"/>
            <w:gridSpan w:val="4"/>
            <w:shd w:val="clear" w:color="auto" w:fill="auto"/>
            <w:vAlign w:val="center"/>
          </w:tcPr>
          <w:p w14:paraId="506B8B3B" w14:textId="77777777" w:rsidR="00AD2AA9" w:rsidRPr="00D210D3" w:rsidRDefault="00AD2AA9" w:rsidP="005A1634">
            <w:pPr>
              <w:spacing w:before="40" w:after="20"/>
              <w:rPr>
                <w:rFonts w:ascii="Akagi Pro Book" w:hAnsi="Akagi Pro Book" w:cs="Arial"/>
                <w:sz w:val="20"/>
                <w:szCs w:val="20"/>
              </w:rPr>
            </w:pPr>
            <w:r w:rsidRPr="00D210D3">
              <w:rPr>
                <w:rFonts w:ascii="Akagi Pro Book" w:hAnsi="Akagi Pro Book" w:cs="Arial"/>
                <w:sz w:val="20"/>
                <w:szCs w:val="20"/>
              </w:rPr>
              <w:t xml:space="preserve">Landwirtschaftliche Betriebsnummer: </w:t>
            </w:r>
            <w:r w:rsidRPr="00D210D3">
              <w:rPr>
                <w:rFonts w:ascii="Akagi Pro Book" w:hAnsi="Akagi Pro Book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210D3">
              <w:rPr>
                <w:rFonts w:ascii="Akagi Pro Book" w:hAnsi="Akagi Pro Book" w:cs="Arial"/>
                <w:sz w:val="20"/>
                <w:szCs w:val="20"/>
              </w:rPr>
              <w:instrText xml:space="preserve"> FORMTEXT </w:instrText>
            </w:r>
            <w:r w:rsidRPr="00D210D3">
              <w:rPr>
                <w:rFonts w:ascii="Akagi Pro Book" w:hAnsi="Akagi Pro Book" w:cs="Arial"/>
                <w:sz w:val="20"/>
                <w:szCs w:val="20"/>
              </w:rPr>
            </w:r>
            <w:r w:rsidRPr="00D210D3">
              <w:rPr>
                <w:rFonts w:ascii="Akagi Pro Book" w:hAnsi="Akagi Pro Book" w:cs="Arial"/>
                <w:sz w:val="20"/>
                <w:szCs w:val="20"/>
              </w:rPr>
              <w:fldChar w:fldCharType="separate"/>
            </w:r>
            <w:r w:rsidRPr="00D210D3">
              <w:rPr>
                <w:rFonts w:ascii="Akagi Pro Book" w:hAnsi="Akagi Pro Book" w:cs="Arial"/>
                <w:noProof/>
                <w:sz w:val="20"/>
                <w:szCs w:val="20"/>
              </w:rPr>
              <w:t> </w:t>
            </w:r>
            <w:r w:rsidRPr="00D210D3">
              <w:rPr>
                <w:rFonts w:ascii="Akagi Pro Book" w:hAnsi="Akagi Pro Book" w:cs="Arial"/>
                <w:noProof/>
                <w:sz w:val="20"/>
                <w:szCs w:val="20"/>
              </w:rPr>
              <w:t> </w:t>
            </w:r>
            <w:r w:rsidRPr="00D210D3">
              <w:rPr>
                <w:rFonts w:ascii="Akagi Pro Book" w:hAnsi="Akagi Pro Book" w:cs="Arial"/>
                <w:noProof/>
                <w:sz w:val="20"/>
                <w:szCs w:val="20"/>
              </w:rPr>
              <w:t> </w:t>
            </w:r>
            <w:r w:rsidRPr="00D210D3">
              <w:rPr>
                <w:rFonts w:ascii="Akagi Pro Book" w:hAnsi="Akagi Pro Book" w:cs="Arial"/>
                <w:noProof/>
                <w:sz w:val="20"/>
                <w:szCs w:val="20"/>
              </w:rPr>
              <w:t> </w:t>
            </w:r>
            <w:r w:rsidRPr="00D210D3">
              <w:rPr>
                <w:rFonts w:ascii="Akagi Pro Book" w:hAnsi="Akagi Pro Book" w:cs="Arial"/>
                <w:noProof/>
                <w:sz w:val="20"/>
                <w:szCs w:val="20"/>
              </w:rPr>
              <w:t> </w:t>
            </w:r>
            <w:r w:rsidRPr="00D210D3">
              <w:rPr>
                <w:rFonts w:ascii="Akagi Pro Book" w:hAnsi="Akagi Pro Book" w:cs="Arial"/>
                <w:sz w:val="20"/>
                <w:szCs w:val="20"/>
              </w:rPr>
              <w:fldChar w:fldCharType="end"/>
            </w:r>
          </w:p>
        </w:tc>
      </w:tr>
      <w:tr w:rsidR="002F1411" w:rsidRPr="00D210D3" w14:paraId="338260AE" w14:textId="77777777" w:rsidTr="002F1411">
        <w:trPr>
          <w:trHeight w:hRule="exact" w:val="28"/>
        </w:trPr>
        <w:tc>
          <w:tcPr>
            <w:tcW w:w="9352" w:type="dxa"/>
            <w:gridSpan w:val="7"/>
            <w:shd w:val="clear" w:color="auto" w:fill="auto"/>
            <w:vAlign w:val="center"/>
          </w:tcPr>
          <w:p w14:paraId="69030276" w14:textId="77777777" w:rsidR="002F1411" w:rsidRPr="00D210D3" w:rsidRDefault="002F1411" w:rsidP="005A1634">
            <w:pPr>
              <w:spacing w:before="40" w:after="20"/>
              <w:rPr>
                <w:rFonts w:ascii="Akagi Pro Book" w:hAnsi="Akagi Pro Book" w:cs="Arial"/>
                <w:sz w:val="20"/>
                <w:szCs w:val="20"/>
              </w:rPr>
            </w:pPr>
          </w:p>
        </w:tc>
      </w:tr>
      <w:tr w:rsidR="002F1411" w:rsidRPr="00D210D3" w14:paraId="0E6B0241" w14:textId="77777777" w:rsidTr="002F1411">
        <w:trPr>
          <w:trHeight w:val="425"/>
        </w:trPr>
        <w:tc>
          <w:tcPr>
            <w:tcW w:w="9352" w:type="dxa"/>
            <w:gridSpan w:val="7"/>
            <w:shd w:val="clear" w:color="auto" w:fill="auto"/>
            <w:vAlign w:val="center"/>
          </w:tcPr>
          <w:p w14:paraId="2BC3B7B2" w14:textId="77777777" w:rsidR="002F1411" w:rsidRPr="00D210D3" w:rsidRDefault="002F1411" w:rsidP="005A1634">
            <w:pPr>
              <w:tabs>
                <w:tab w:val="left" w:pos="312"/>
              </w:tabs>
              <w:spacing w:before="40" w:after="20"/>
              <w:rPr>
                <w:rFonts w:ascii="Akagi Pro Book" w:hAnsi="Akagi Pro Book" w:cs="Arial"/>
                <w:sz w:val="20"/>
                <w:szCs w:val="20"/>
              </w:rPr>
            </w:pPr>
            <w:r w:rsidRPr="00D210D3">
              <w:rPr>
                <w:rFonts w:ascii="Akagi Pro Book" w:hAnsi="Akagi Pro Book" w:cs="Arial"/>
                <w:sz w:val="20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10D3">
              <w:rPr>
                <w:rFonts w:ascii="Akagi Pro Book" w:hAnsi="Akagi Pro Book" w:cs="Arial"/>
                <w:sz w:val="20"/>
              </w:rPr>
              <w:instrText xml:space="preserve"> FORMCHECKBOX </w:instrText>
            </w:r>
            <w:r w:rsidRPr="00D210D3">
              <w:rPr>
                <w:rFonts w:ascii="Akagi Pro Book" w:hAnsi="Akagi Pro Book" w:cs="Arial"/>
                <w:sz w:val="20"/>
              </w:rPr>
            </w:r>
            <w:r w:rsidRPr="00D210D3">
              <w:rPr>
                <w:rFonts w:ascii="Akagi Pro Book" w:hAnsi="Akagi Pro Book" w:cs="Arial"/>
                <w:sz w:val="20"/>
              </w:rPr>
              <w:fldChar w:fldCharType="end"/>
            </w:r>
            <w:r w:rsidRPr="00D210D3">
              <w:rPr>
                <w:rFonts w:ascii="Akagi Pro Book" w:hAnsi="Akagi Pro Book" w:cs="Arial"/>
                <w:sz w:val="20"/>
              </w:rPr>
              <w:t xml:space="preserve"> </w:t>
            </w:r>
            <w:r w:rsidRPr="00D210D3">
              <w:rPr>
                <w:rFonts w:ascii="Akagi Pro Book" w:hAnsi="Akagi Pro Book" w:cs="Arial"/>
                <w:sz w:val="20"/>
                <w:szCs w:val="20"/>
              </w:rPr>
              <w:t>juristische Person / Personengemeinschaft / Gebietskörperschaft</w:t>
            </w:r>
          </w:p>
        </w:tc>
      </w:tr>
      <w:tr w:rsidR="002F1411" w:rsidRPr="00D210D3" w14:paraId="21BF2D26" w14:textId="77777777" w:rsidTr="002F1411">
        <w:trPr>
          <w:trHeight w:val="425"/>
        </w:trPr>
        <w:tc>
          <w:tcPr>
            <w:tcW w:w="2450" w:type="dxa"/>
            <w:gridSpan w:val="2"/>
            <w:shd w:val="clear" w:color="auto" w:fill="auto"/>
            <w:vAlign w:val="center"/>
          </w:tcPr>
          <w:p w14:paraId="3A42423E" w14:textId="77777777" w:rsidR="002F1411" w:rsidRPr="00D210D3" w:rsidRDefault="005A331F" w:rsidP="005A1634">
            <w:pPr>
              <w:tabs>
                <w:tab w:val="left" w:pos="312"/>
              </w:tabs>
              <w:spacing w:before="40" w:after="20"/>
              <w:rPr>
                <w:rFonts w:ascii="Akagi Pro Book" w:hAnsi="Akagi Pro Book" w:cs="Arial"/>
                <w:sz w:val="20"/>
                <w:szCs w:val="20"/>
              </w:rPr>
            </w:pPr>
            <w:r w:rsidRPr="00D210D3">
              <w:rPr>
                <w:rFonts w:ascii="Akagi Pro Book" w:hAnsi="Akagi Pro Book" w:cs="Arial"/>
                <w:sz w:val="20"/>
                <w:szCs w:val="20"/>
              </w:rPr>
              <w:t>B</w:t>
            </w:r>
            <w:r w:rsidR="002F1411" w:rsidRPr="00D210D3">
              <w:rPr>
                <w:rFonts w:ascii="Akagi Pro Book" w:hAnsi="Akagi Pro Book" w:cs="Arial"/>
                <w:sz w:val="20"/>
                <w:szCs w:val="20"/>
              </w:rPr>
              <w:t>ezeichnung</w:t>
            </w:r>
          </w:p>
        </w:tc>
        <w:tc>
          <w:tcPr>
            <w:tcW w:w="6902" w:type="dxa"/>
            <w:gridSpan w:val="5"/>
            <w:shd w:val="clear" w:color="auto" w:fill="auto"/>
            <w:vAlign w:val="center"/>
          </w:tcPr>
          <w:p w14:paraId="1AF41B11" w14:textId="77777777" w:rsidR="002F1411" w:rsidRPr="00D210D3" w:rsidRDefault="002F1411" w:rsidP="005A1634">
            <w:pPr>
              <w:spacing w:before="40" w:after="20"/>
              <w:rPr>
                <w:rFonts w:ascii="Akagi Pro Book" w:hAnsi="Akagi Pro Book" w:cs="Arial"/>
                <w:sz w:val="20"/>
                <w:szCs w:val="20"/>
              </w:rPr>
            </w:pPr>
            <w:r w:rsidRPr="00D210D3">
              <w:rPr>
                <w:rFonts w:ascii="Akagi Pro Book" w:hAnsi="Akagi Pro Book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210D3">
              <w:rPr>
                <w:rFonts w:ascii="Akagi Pro Book" w:hAnsi="Akagi Pro Book" w:cs="Arial"/>
                <w:sz w:val="20"/>
                <w:szCs w:val="20"/>
              </w:rPr>
              <w:instrText xml:space="preserve"> FORMTEXT </w:instrText>
            </w:r>
            <w:r w:rsidRPr="00D210D3">
              <w:rPr>
                <w:rFonts w:ascii="Akagi Pro Book" w:hAnsi="Akagi Pro Book" w:cs="Arial"/>
                <w:sz w:val="20"/>
                <w:szCs w:val="20"/>
              </w:rPr>
            </w:r>
            <w:r w:rsidRPr="00D210D3">
              <w:rPr>
                <w:rFonts w:ascii="Akagi Pro Book" w:hAnsi="Akagi Pro Book" w:cs="Arial"/>
                <w:sz w:val="20"/>
                <w:szCs w:val="20"/>
              </w:rPr>
              <w:fldChar w:fldCharType="separate"/>
            </w:r>
            <w:r w:rsidR="00880EDE" w:rsidRPr="00D210D3">
              <w:rPr>
                <w:rFonts w:ascii="Akagi Pro Book" w:hAnsi="Akagi Pro Book" w:cs="Arial"/>
                <w:noProof/>
                <w:sz w:val="20"/>
                <w:szCs w:val="20"/>
              </w:rPr>
              <w:t> </w:t>
            </w:r>
            <w:r w:rsidR="00880EDE" w:rsidRPr="00D210D3">
              <w:rPr>
                <w:rFonts w:ascii="Akagi Pro Book" w:hAnsi="Akagi Pro Book" w:cs="Arial"/>
                <w:noProof/>
                <w:sz w:val="20"/>
                <w:szCs w:val="20"/>
              </w:rPr>
              <w:t> </w:t>
            </w:r>
            <w:r w:rsidR="00880EDE" w:rsidRPr="00D210D3">
              <w:rPr>
                <w:rFonts w:ascii="Akagi Pro Book" w:hAnsi="Akagi Pro Book" w:cs="Arial"/>
                <w:noProof/>
                <w:sz w:val="20"/>
                <w:szCs w:val="20"/>
              </w:rPr>
              <w:t> </w:t>
            </w:r>
            <w:r w:rsidR="00880EDE" w:rsidRPr="00D210D3">
              <w:rPr>
                <w:rFonts w:ascii="Akagi Pro Book" w:hAnsi="Akagi Pro Book" w:cs="Arial"/>
                <w:noProof/>
                <w:sz w:val="20"/>
                <w:szCs w:val="20"/>
              </w:rPr>
              <w:t> </w:t>
            </w:r>
            <w:r w:rsidR="00880EDE" w:rsidRPr="00D210D3">
              <w:rPr>
                <w:rFonts w:ascii="Akagi Pro Book" w:hAnsi="Akagi Pro Book" w:cs="Arial"/>
                <w:noProof/>
                <w:sz w:val="20"/>
                <w:szCs w:val="20"/>
              </w:rPr>
              <w:t> </w:t>
            </w:r>
            <w:r w:rsidRPr="00D210D3">
              <w:rPr>
                <w:rFonts w:ascii="Akagi Pro Book" w:hAnsi="Akagi Pro Book" w:cs="Arial"/>
                <w:sz w:val="20"/>
                <w:szCs w:val="20"/>
              </w:rPr>
              <w:fldChar w:fldCharType="end"/>
            </w:r>
          </w:p>
        </w:tc>
      </w:tr>
      <w:tr w:rsidR="002F1411" w:rsidRPr="00D210D3" w14:paraId="68537F63" w14:textId="77777777" w:rsidTr="002F1411">
        <w:trPr>
          <w:trHeight w:val="425"/>
        </w:trPr>
        <w:tc>
          <w:tcPr>
            <w:tcW w:w="2450" w:type="dxa"/>
            <w:gridSpan w:val="2"/>
            <w:shd w:val="clear" w:color="auto" w:fill="auto"/>
            <w:vAlign w:val="center"/>
          </w:tcPr>
          <w:p w14:paraId="3E33D9B4" w14:textId="77777777" w:rsidR="002F1411" w:rsidRPr="00D210D3" w:rsidRDefault="002F1411" w:rsidP="005A1634">
            <w:pPr>
              <w:spacing w:before="40" w:after="20"/>
              <w:rPr>
                <w:rFonts w:ascii="Akagi Pro Book" w:hAnsi="Akagi Pro Book" w:cs="Arial"/>
                <w:sz w:val="20"/>
                <w:szCs w:val="20"/>
              </w:rPr>
            </w:pPr>
            <w:r w:rsidRPr="00D210D3">
              <w:rPr>
                <w:rFonts w:ascii="Akagi Pro Book" w:hAnsi="Akagi Pro Book" w:cs="Arial"/>
                <w:sz w:val="20"/>
                <w:szCs w:val="20"/>
              </w:rPr>
              <w:t>Gesellschaftsform</w:t>
            </w:r>
          </w:p>
        </w:tc>
        <w:tc>
          <w:tcPr>
            <w:tcW w:w="6902" w:type="dxa"/>
            <w:gridSpan w:val="5"/>
            <w:shd w:val="clear" w:color="auto" w:fill="auto"/>
            <w:vAlign w:val="center"/>
          </w:tcPr>
          <w:p w14:paraId="6633B27E" w14:textId="77777777" w:rsidR="002F1411" w:rsidRPr="00D210D3" w:rsidRDefault="002F1411" w:rsidP="005A1634">
            <w:pPr>
              <w:spacing w:before="40" w:after="20"/>
              <w:rPr>
                <w:rFonts w:ascii="Akagi Pro Book" w:hAnsi="Akagi Pro Book" w:cs="Arial"/>
                <w:sz w:val="20"/>
                <w:szCs w:val="20"/>
              </w:rPr>
            </w:pPr>
            <w:r w:rsidRPr="00D210D3">
              <w:rPr>
                <w:rFonts w:ascii="Akagi Pro Book" w:hAnsi="Akagi Pro Book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D210D3">
              <w:rPr>
                <w:rFonts w:ascii="Akagi Pro Book" w:hAnsi="Akagi Pro Book" w:cs="Arial"/>
                <w:sz w:val="20"/>
                <w:szCs w:val="20"/>
              </w:rPr>
              <w:instrText xml:space="preserve"> FORMTEXT </w:instrText>
            </w:r>
            <w:r w:rsidRPr="00D210D3">
              <w:rPr>
                <w:rFonts w:ascii="Akagi Pro Book" w:hAnsi="Akagi Pro Book" w:cs="Arial"/>
                <w:sz w:val="20"/>
                <w:szCs w:val="20"/>
              </w:rPr>
            </w:r>
            <w:r w:rsidRPr="00D210D3">
              <w:rPr>
                <w:rFonts w:ascii="Akagi Pro Book" w:hAnsi="Akagi Pro Book" w:cs="Arial"/>
                <w:sz w:val="20"/>
                <w:szCs w:val="20"/>
              </w:rPr>
              <w:fldChar w:fldCharType="separate"/>
            </w:r>
            <w:r w:rsidR="00880EDE" w:rsidRPr="00D210D3">
              <w:rPr>
                <w:rFonts w:ascii="Akagi Pro Book" w:hAnsi="Akagi Pro Book" w:cs="Arial"/>
                <w:noProof/>
                <w:sz w:val="20"/>
                <w:szCs w:val="20"/>
              </w:rPr>
              <w:t> </w:t>
            </w:r>
            <w:r w:rsidR="00880EDE" w:rsidRPr="00D210D3">
              <w:rPr>
                <w:rFonts w:ascii="Akagi Pro Book" w:hAnsi="Akagi Pro Book" w:cs="Arial"/>
                <w:noProof/>
                <w:sz w:val="20"/>
                <w:szCs w:val="20"/>
              </w:rPr>
              <w:t> </w:t>
            </w:r>
            <w:r w:rsidR="00880EDE" w:rsidRPr="00D210D3">
              <w:rPr>
                <w:rFonts w:ascii="Akagi Pro Book" w:hAnsi="Akagi Pro Book" w:cs="Arial"/>
                <w:noProof/>
                <w:sz w:val="20"/>
                <w:szCs w:val="20"/>
              </w:rPr>
              <w:t> </w:t>
            </w:r>
            <w:r w:rsidR="00880EDE" w:rsidRPr="00D210D3">
              <w:rPr>
                <w:rFonts w:ascii="Akagi Pro Book" w:hAnsi="Akagi Pro Book" w:cs="Arial"/>
                <w:noProof/>
                <w:sz w:val="20"/>
                <w:szCs w:val="20"/>
              </w:rPr>
              <w:t> </w:t>
            </w:r>
            <w:r w:rsidR="00880EDE" w:rsidRPr="00D210D3">
              <w:rPr>
                <w:rFonts w:ascii="Akagi Pro Book" w:hAnsi="Akagi Pro Book" w:cs="Arial"/>
                <w:noProof/>
                <w:sz w:val="20"/>
                <w:szCs w:val="20"/>
              </w:rPr>
              <w:t> </w:t>
            </w:r>
            <w:r w:rsidRPr="00D210D3">
              <w:rPr>
                <w:rFonts w:ascii="Akagi Pro Book" w:hAnsi="Akagi Pro Book" w:cs="Arial"/>
                <w:sz w:val="20"/>
                <w:szCs w:val="20"/>
              </w:rPr>
              <w:fldChar w:fldCharType="end"/>
            </w:r>
          </w:p>
        </w:tc>
      </w:tr>
      <w:tr w:rsidR="002F1411" w:rsidRPr="00D210D3" w14:paraId="68503B2A" w14:textId="77777777" w:rsidTr="00894BC5">
        <w:trPr>
          <w:trHeight w:val="425"/>
        </w:trPr>
        <w:tc>
          <w:tcPr>
            <w:tcW w:w="2450" w:type="dxa"/>
            <w:gridSpan w:val="2"/>
            <w:shd w:val="clear" w:color="auto" w:fill="auto"/>
            <w:vAlign w:val="center"/>
          </w:tcPr>
          <w:p w14:paraId="664ADD38" w14:textId="77777777" w:rsidR="002F1411" w:rsidRPr="00D210D3" w:rsidRDefault="002F1411" w:rsidP="005A1634">
            <w:pPr>
              <w:tabs>
                <w:tab w:val="left" w:pos="312"/>
              </w:tabs>
              <w:spacing w:before="40" w:after="20"/>
              <w:rPr>
                <w:rFonts w:ascii="Akagi Pro Book" w:hAnsi="Akagi Pro Book" w:cs="Arial"/>
                <w:sz w:val="20"/>
                <w:szCs w:val="20"/>
              </w:rPr>
            </w:pPr>
            <w:r w:rsidRPr="00D210D3">
              <w:rPr>
                <w:rFonts w:ascii="Akagi Pro Book" w:hAnsi="Akagi Pro Book" w:cs="Arial"/>
                <w:sz w:val="20"/>
                <w:szCs w:val="20"/>
              </w:rPr>
              <w:t>Name, Vorname, Titel Vertretungsbefugte(r)</w:t>
            </w:r>
          </w:p>
        </w:tc>
        <w:tc>
          <w:tcPr>
            <w:tcW w:w="2937" w:type="dxa"/>
            <w:gridSpan w:val="2"/>
            <w:shd w:val="clear" w:color="auto" w:fill="auto"/>
            <w:vAlign w:val="center"/>
          </w:tcPr>
          <w:p w14:paraId="61158888" w14:textId="77777777" w:rsidR="002F1411" w:rsidRPr="00D210D3" w:rsidRDefault="002F1411" w:rsidP="005A1634">
            <w:pPr>
              <w:spacing w:before="40" w:after="20"/>
              <w:rPr>
                <w:rFonts w:ascii="Akagi Pro Book" w:hAnsi="Akagi Pro Book" w:cs="Arial"/>
                <w:sz w:val="20"/>
                <w:szCs w:val="20"/>
              </w:rPr>
            </w:pPr>
            <w:r w:rsidRPr="00D210D3">
              <w:rPr>
                <w:rFonts w:ascii="Akagi Pro Book" w:hAnsi="Akagi Pro Book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210D3">
              <w:rPr>
                <w:rFonts w:ascii="Akagi Pro Book" w:hAnsi="Akagi Pro Book" w:cs="Arial"/>
                <w:sz w:val="20"/>
                <w:szCs w:val="20"/>
              </w:rPr>
              <w:instrText xml:space="preserve"> FORMTEXT </w:instrText>
            </w:r>
            <w:r w:rsidRPr="00D210D3">
              <w:rPr>
                <w:rFonts w:ascii="Akagi Pro Book" w:hAnsi="Akagi Pro Book" w:cs="Arial"/>
                <w:sz w:val="20"/>
                <w:szCs w:val="20"/>
              </w:rPr>
            </w:r>
            <w:r w:rsidRPr="00D210D3">
              <w:rPr>
                <w:rFonts w:ascii="Akagi Pro Book" w:hAnsi="Akagi Pro Book" w:cs="Arial"/>
                <w:sz w:val="20"/>
                <w:szCs w:val="20"/>
              </w:rPr>
              <w:fldChar w:fldCharType="separate"/>
            </w:r>
            <w:r w:rsidR="00880EDE" w:rsidRPr="00D210D3">
              <w:rPr>
                <w:rFonts w:ascii="Akagi Pro Book" w:hAnsi="Akagi Pro Book" w:cs="Arial"/>
                <w:noProof/>
                <w:sz w:val="20"/>
                <w:szCs w:val="20"/>
              </w:rPr>
              <w:t> </w:t>
            </w:r>
            <w:r w:rsidR="00880EDE" w:rsidRPr="00D210D3">
              <w:rPr>
                <w:rFonts w:ascii="Akagi Pro Book" w:hAnsi="Akagi Pro Book" w:cs="Arial"/>
                <w:noProof/>
                <w:sz w:val="20"/>
                <w:szCs w:val="20"/>
              </w:rPr>
              <w:t> </w:t>
            </w:r>
            <w:r w:rsidR="00880EDE" w:rsidRPr="00D210D3">
              <w:rPr>
                <w:rFonts w:ascii="Akagi Pro Book" w:hAnsi="Akagi Pro Book" w:cs="Arial"/>
                <w:noProof/>
                <w:sz w:val="20"/>
                <w:szCs w:val="20"/>
              </w:rPr>
              <w:t> </w:t>
            </w:r>
            <w:r w:rsidR="00880EDE" w:rsidRPr="00D210D3">
              <w:rPr>
                <w:rFonts w:ascii="Akagi Pro Book" w:hAnsi="Akagi Pro Book" w:cs="Arial"/>
                <w:noProof/>
                <w:sz w:val="20"/>
                <w:szCs w:val="20"/>
              </w:rPr>
              <w:t> </w:t>
            </w:r>
            <w:r w:rsidR="00880EDE" w:rsidRPr="00D210D3">
              <w:rPr>
                <w:rFonts w:ascii="Akagi Pro Book" w:hAnsi="Akagi Pro Book" w:cs="Arial"/>
                <w:noProof/>
                <w:sz w:val="20"/>
                <w:szCs w:val="20"/>
              </w:rPr>
              <w:t> </w:t>
            </w:r>
            <w:r w:rsidRPr="00D210D3">
              <w:rPr>
                <w:rFonts w:ascii="Akagi Pro Book" w:hAnsi="Akagi Pro Book" w:cs="Arial"/>
                <w:sz w:val="20"/>
                <w:szCs w:val="20"/>
              </w:rPr>
              <w:fldChar w:fldCharType="end"/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1223A56C" w14:textId="77777777" w:rsidR="002F1411" w:rsidRPr="00D210D3" w:rsidRDefault="005A331F" w:rsidP="005A1634">
            <w:pPr>
              <w:tabs>
                <w:tab w:val="left" w:pos="312"/>
              </w:tabs>
              <w:spacing w:before="40" w:after="20"/>
              <w:ind w:right="-108"/>
              <w:rPr>
                <w:rFonts w:ascii="Akagi Pro Book" w:hAnsi="Akagi Pro Book" w:cs="Arial"/>
                <w:sz w:val="20"/>
                <w:szCs w:val="20"/>
              </w:rPr>
            </w:pPr>
            <w:r w:rsidRPr="00D210D3">
              <w:rPr>
                <w:rFonts w:ascii="Akagi Pro Book" w:hAnsi="Akagi Pro Book" w:cs="Arial"/>
                <w:sz w:val="20"/>
                <w:szCs w:val="20"/>
              </w:rPr>
              <w:t>Geb. Datum Vertretungs</w:t>
            </w:r>
            <w:r w:rsidR="002F1411" w:rsidRPr="00D210D3">
              <w:rPr>
                <w:rFonts w:ascii="Akagi Pro Book" w:hAnsi="Akagi Pro Book" w:cs="Arial"/>
                <w:sz w:val="20"/>
                <w:szCs w:val="20"/>
              </w:rPr>
              <w:t>befugte(r)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7C8DD5CE" w14:textId="77777777" w:rsidR="002F1411" w:rsidRPr="00D210D3" w:rsidRDefault="002F1411" w:rsidP="005A1634">
            <w:pPr>
              <w:spacing w:before="40" w:after="20"/>
              <w:rPr>
                <w:rFonts w:ascii="Akagi Pro Book" w:hAnsi="Akagi Pro Book" w:cs="Arial"/>
                <w:sz w:val="20"/>
                <w:szCs w:val="20"/>
              </w:rPr>
            </w:pPr>
            <w:r w:rsidRPr="00D210D3">
              <w:rPr>
                <w:rFonts w:ascii="Akagi Pro Book" w:hAnsi="Akagi Pro Book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D210D3">
              <w:rPr>
                <w:rFonts w:ascii="Akagi Pro Book" w:hAnsi="Akagi Pro Book" w:cs="Arial"/>
                <w:sz w:val="20"/>
                <w:szCs w:val="20"/>
              </w:rPr>
              <w:instrText xml:space="preserve"> FORMTEXT </w:instrText>
            </w:r>
            <w:r w:rsidRPr="00D210D3">
              <w:rPr>
                <w:rFonts w:ascii="Akagi Pro Book" w:hAnsi="Akagi Pro Book" w:cs="Arial"/>
                <w:sz w:val="20"/>
                <w:szCs w:val="20"/>
              </w:rPr>
            </w:r>
            <w:r w:rsidRPr="00D210D3">
              <w:rPr>
                <w:rFonts w:ascii="Akagi Pro Book" w:hAnsi="Akagi Pro Book" w:cs="Arial"/>
                <w:sz w:val="20"/>
                <w:szCs w:val="20"/>
              </w:rPr>
              <w:fldChar w:fldCharType="separate"/>
            </w:r>
            <w:r w:rsidR="00880EDE" w:rsidRPr="00D210D3">
              <w:rPr>
                <w:rFonts w:ascii="Akagi Pro Book" w:hAnsi="Akagi Pro Book" w:cs="Arial"/>
                <w:noProof/>
                <w:sz w:val="20"/>
                <w:szCs w:val="20"/>
              </w:rPr>
              <w:t> </w:t>
            </w:r>
            <w:r w:rsidR="00880EDE" w:rsidRPr="00D210D3">
              <w:rPr>
                <w:rFonts w:ascii="Akagi Pro Book" w:hAnsi="Akagi Pro Book" w:cs="Arial"/>
                <w:noProof/>
                <w:sz w:val="20"/>
                <w:szCs w:val="20"/>
              </w:rPr>
              <w:t> </w:t>
            </w:r>
            <w:r w:rsidR="00880EDE" w:rsidRPr="00D210D3">
              <w:rPr>
                <w:rFonts w:ascii="Akagi Pro Book" w:hAnsi="Akagi Pro Book" w:cs="Arial"/>
                <w:noProof/>
                <w:sz w:val="20"/>
                <w:szCs w:val="20"/>
              </w:rPr>
              <w:t> </w:t>
            </w:r>
            <w:r w:rsidR="00880EDE" w:rsidRPr="00D210D3">
              <w:rPr>
                <w:rFonts w:ascii="Akagi Pro Book" w:hAnsi="Akagi Pro Book" w:cs="Arial"/>
                <w:noProof/>
                <w:sz w:val="20"/>
                <w:szCs w:val="20"/>
              </w:rPr>
              <w:t> </w:t>
            </w:r>
            <w:r w:rsidR="00880EDE" w:rsidRPr="00D210D3">
              <w:rPr>
                <w:rFonts w:ascii="Akagi Pro Book" w:hAnsi="Akagi Pro Book" w:cs="Arial"/>
                <w:noProof/>
                <w:sz w:val="20"/>
                <w:szCs w:val="20"/>
              </w:rPr>
              <w:t> </w:t>
            </w:r>
            <w:r w:rsidRPr="00D210D3">
              <w:rPr>
                <w:rFonts w:ascii="Akagi Pro Book" w:hAnsi="Akagi Pro Book" w:cs="Arial"/>
                <w:sz w:val="20"/>
                <w:szCs w:val="20"/>
              </w:rPr>
              <w:fldChar w:fldCharType="end"/>
            </w:r>
          </w:p>
        </w:tc>
      </w:tr>
      <w:tr w:rsidR="002F1411" w:rsidRPr="00D210D3" w14:paraId="75B91392" w14:textId="77777777" w:rsidTr="002F1411">
        <w:trPr>
          <w:trHeight w:hRule="exact" w:val="28"/>
        </w:trPr>
        <w:tc>
          <w:tcPr>
            <w:tcW w:w="9352" w:type="dxa"/>
            <w:gridSpan w:val="7"/>
            <w:shd w:val="clear" w:color="auto" w:fill="auto"/>
            <w:vAlign w:val="center"/>
          </w:tcPr>
          <w:p w14:paraId="68FAB9DC" w14:textId="77777777" w:rsidR="002F1411" w:rsidRPr="00D210D3" w:rsidRDefault="002F1411" w:rsidP="005A1634">
            <w:pPr>
              <w:spacing w:before="40" w:after="20"/>
              <w:rPr>
                <w:rFonts w:ascii="Akagi Pro Book" w:hAnsi="Akagi Pro Book" w:cs="Arial"/>
                <w:sz w:val="20"/>
                <w:szCs w:val="20"/>
              </w:rPr>
            </w:pPr>
          </w:p>
        </w:tc>
      </w:tr>
      <w:tr w:rsidR="002F1411" w:rsidRPr="00D210D3" w14:paraId="35C36CBD" w14:textId="77777777" w:rsidTr="00AD2AA9">
        <w:trPr>
          <w:trHeight w:val="425"/>
        </w:trPr>
        <w:tc>
          <w:tcPr>
            <w:tcW w:w="1276" w:type="dxa"/>
            <w:shd w:val="clear" w:color="auto" w:fill="auto"/>
            <w:vAlign w:val="center"/>
          </w:tcPr>
          <w:p w14:paraId="5830C265" w14:textId="77777777" w:rsidR="002F1411" w:rsidRPr="00D210D3" w:rsidRDefault="005A331F" w:rsidP="005A1634">
            <w:pPr>
              <w:tabs>
                <w:tab w:val="left" w:pos="312"/>
              </w:tabs>
              <w:spacing w:before="40" w:after="20"/>
              <w:rPr>
                <w:rFonts w:ascii="Akagi Pro Book" w:hAnsi="Akagi Pro Book" w:cs="Arial"/>
                <w:sz w:val="20"/>
                <w:szCs w:val="20"/>
              </w:rPr>
            </w:pPr>
            <w:r w:rsidRPr="00D210D3">
              <w:rPr>
                <w:rFonts w:ascii="Akagi Pro Book" w:hAnsi="Akagi Pro Book" w:cs="Arial"/>
                <w:sz w:val="20"/>
                <w:szCs w:val="20"/>
              </w:rPr>
              <w:t xml:space="preserve">Straße, </w:t>
            </w:r>
            <w:proofErr w:type="spellStart"/>
            <w:r w:rsidRPr="00D210D3">
              <w:rPr>
                <w:rFonts w:ascii="Akagi Pro Book" w:hAnsi="Akagi Pro Book" w:cs="Arial"/>
                <w:sz w:val="20"/>
                <w:szCs w:val="20"/>
              </w:rPr>
              <w:t>HNr</w:t>
            </w:r>
            <w:proofErr w:type="spellEnd"/>
            <w:r w:rsidRPr="00D210D3">
              <w:rPr>
                <w:rFonts w:ascii="Akagi Pro Book" w:hAnsi="Akagi Pro Book" w:cs="Arial"/>
                <w:sz w:val="20"/>
                <w:szCs w:val="20"/>
              </w:rPr>
              <w:t>.</w:t>
            </w:r>
          </w:p>
        </w:tc>
        <w:tc>
          <w:tcPr>
            <w:tcW w:w="2977" w:type="dxa"/>
            <w:gridSpan w:val="2"/>
            <w:shd w:val="clear" w:color="auto" w:fill="auto"/>
            <w:vAlign w:val="center"/>
          </w:tcPr>
          <w:p w14:paraId="619E8E5B" w14:textId="77777777" w:rsidR="002F1411" w:rsidRPr="00D210D3" w:rsidRDefault="002F1411" w:rsidP="005A1634">
            <w:pPr>
              <w:spacing w:before="40" w:after="20"/>
              <w:rPr>
                <w:rFonts w:ascii="Akagi Pro Book" w:hAnsi="Akagi Pro Book" w:cs="Arial"/>
                <w:sz w:val="20"/>
                <w:szCs w:val="20"/>
              </w:rPr>
            </w:pPr>
            <w:r w:rsidRPr="00D210D3">
              <w:rPr>
                <w:rFonts w:ascii="Akagi Pro Book" w:hAnsi="Akagi Pro Book"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210D3">
              <w:rPr>
                <w:rFonts w:ascii="Akagi Pro Book" w:hAnsi="Akagi Pro Book" w:cs="Arial"/>
                <w:sz w:val="20"/>
                <w:szCs w:val="20"/>
              </w:rPr>
              <w:instrText xml:space="preserve"> FORMTEXT </w:instrText>
            </w:r>
            <w:r w:rsidRPr="00D210D3">
              <w:rPr>
                <w:rFonts w:ascii="Akagi Pro Book" w:hAnsi="Akagi Pro Book" w:cs="Arial"/>
                <w:sz w:val="20"/>
                <w:szCs w:val="20"/>
              </w:rPr>
            </w:r>
            <w:r w:rsidRPr="00D210D3">
              <w:rPr>
                <w:rFonts w:ascii="Akagi Pro Book" w:hAnsi="Akagi Pro Book" w:cs="Arial"/>
                <w:sz w:val="20"/>
                <w:szCs w:val="20"/>
              </w:rPr>
              <w:fldChar w:fldCharType="separate"/>
            </w:r>
            <w:r w:rsidR="00880EDE" w:rsidRPr="00D210D3">
              <w:rPr>
                <w:rFonts w:ascii="Akagi Pro Book" w:hAnsi="Akagi Pro Book" w:cs="Arial"/>
                <w:noProof/>
                <w:sz w:val="20"/>
                <w:szCs w:val="20"/>
              </w:rPr>
              <w:t> </w:t>
            </w:r>
            <w:r w:rsidR="00880EDE" w:rsidRPr="00D210D3">
              <w:rPr>
                <w:rFonts w:ascii="Akagi Pro Book" w:hAnsi="Akagi Pro Book" w:cs="Arial"/>
                <w:noProof/>
                <w:sz w:val="20"/>
                <w:szCs w:val="20"/>
              </w:rPr>
              <w:t> </w:t>
            </w:r>
            <w:r w:rsidR="00880EDE" w:rsidRPr="00D210D3">
              <w:rPr>
                <w:rFonts w:ascii="Akagi Pro Book" w:hAnsi="Akagi Pro Book" w:cs="Arial"/>
                <w:noProof/>
                <w:sz w:val="20"/>
                <w:szCs w:val="20"/>
              </w:rPr>
              <w:t> </w:t>
            </w:r>
            <w:r w:rsidR="00880EDE" w:rsidRPr="00D210D3">
              <w:rPr>
                <w:rFonts w:ascii="Akagi Pro Book" w:hAnsi="Akagi Pro Book" w:cs="Arial"/>
                <w:noProof/>
                <w:sz w:val="20"/>
                <w:szCs w:val="20"/>
              </w:rPr>
              <w:t> </w:t>
            </w:r>
            <w:r w:rsidR="00880EDE" w:rsidRPr="00D210D3">
              <w:rPr>
                <w:rFonts w:ascii="Akagi Pro Book" w:hAnsi="Akagi Pro Book" w:cs="Arial"/>
                <w:noProof/>
                <w:sz w:val="20"/>
                <w:szCs w:val="20"/>
              </w:rPr>
              <w:t> </w:t>
            </w:r>
            <w:r w:rsidRPr="00D210D3">
              <w:rPr>
                <w:rFonts w:ascii="Akagi Pro Book" w:hAnsi="Akagi Pro Book" w:cs="Arial"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1AC827F4" w14:textId="77777777" w:rsidR="002F1411" w:rsidRPr="00D210D3" w:rsidRDefault="005A331F" w:rsidP="005A1634">
            <w:pPr>
              <w:spacing w:before="40" w:after="20"/>
              <w:rPr>
                <w:rFonts w:ascii="Akagi Pro Book" w:hAnsi="Akagi Pro Book" w:cs="Arial"/>
                <w:sz w:val="20"/>
                <w:szCs w:val="20"/>
              </w:rPr>
            </w:pPr>
            <w:r w:rsidRPr="00D210D3">
              <w:rPr>
                <w:rFonts w:ascii="Akagi Pro Book" w:hAnsi="Akagi Pro Book" w:cs="Arial"/>
                <w:sz w:val="20"/>
                <w:szCs w:val="20"/>
              </w:rPr>
              <w:t>PLZ, Ort:</w:t>
            </w:r>
          </w:p>
        </w:tc>
        <w:tc>
          <w:tcPr>
            <w:tcW w:w="3682" w:type="dxa"/>
            <w:gridSpan w:val="2"/>
            <w:shd w:val="clear" w:color="auto" w:fill="auto"/>
            <w:vAlign w:val="center"/>
          </w:tcPr>
          <w:p w14:paraId="0BB18EE4" w14:textId="77777777" w:rsidR="002F1411" w:rsidRPr="00D210D3" w:rsidRDefault="002F1411" w:rsidP="005A1634">
            <w:pPr>
              <w:spacing w:before="40" w:after="20"/>
              <w:rPr>
                <w:rFonts w:ascii="Akagi Pro Book" w:hAnsi="Akagi Pro Book" w:cs="Arial"/>
                <w:sz w:val="20"/>
                <w:szCs w:val="20"/>
              </w:rPr>
            </w:pPr>
            <w:r w:rsidRPr="00D210D3">
              <w:rPr>
                <w:rFonts w:ascii="Akagi Pro Book" w:hAnsi="Akagi Pro Book" w:cs="Arial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210D3">
              <w:rPr>
                <w:rFonts w:ascii="Akagi Pro Book" w:hAnsi="Akagi Pro Book" w:cs="Arial"/>
                <w:sz w:val="20"/>
                <w:szCs w:val="20"/>
              </w:rPr>
              <w:instrText xml:space="preserve"> FORMTEXT </w:instrText>
            </w:r>
            <w:r w:rsidRPr="00D210D3">
              <w:rPr>
                <w:rFonts w:ascii="Akagi Pro Book" w:hAnsi="Akagi Pro Book" w:cs="Arial"/>
                <w:sz w:val="20"/>
                <w:szCs w:val="20"/>
              </w:rPr>
            </w:r>
            <w:r w:rsidRPr="00D210D3">
              <w:rPr>
                <w:rFonts w:ascii="Akagi Pro Book" w:hAnsi="Akagi Pro Book" w:cs="Arial"/>
                <w:sz w:val="20"/>
                <w:szCs w:val="20"/>
              </w:rPr>
              <w:fldChar w:fldCharType="separate"/>
            </w:r>
            <w:r w:rsidR="00880EDE" w:rsidRPr="00D210D3">
              <w:rPr>
                <w:rFonts w:ascii="Akagi Pro Book" w:hAnsi="Akagi Pro Book" w:cs="Arial"/>
                <w:noProof/>
                <w:sz w:val="20"/>
                <w:szCs w:val="20"/>
              </w:rPr>
              <w:t> </w:t>
            </w:r>
            <w:r w:rsidR="00880EDE" w:rsidRPr="00D210D3">
              <w:rPr>
                <w:rFonts w:ascii="Akagi Pro Book" w:hAnsi="Akagi Pro Book" w:cs="Arial"/>
                <w:noProof/>
                <w:sz w:val="20"/>
                <w:szCs w:val="20"/>
              </w:rPr>
              <w:t> </w:t>
            </w:r>
            <w:r w:rsidR="00880EDE" w:rsidRPr="00D210D3">
              <w:rPr>
                <w:rFonts w:ascii="Akagi Pro Book" w:hAnsi="Akagi Pro Book" w:cs="Arial"/>
                <w:noProof/>
                <w:sz w:val="20"/>
                <w:szCs w:val="20"/>
              </w:rPr>
              <w:t> </w:t>
            </w:r>
            <w:r w:rsidR="00880EDE" w:rsidRPr="00D210D3">
              <w:rPr>
                <w:rFonts w:ascii="Akagi Pro Book" w:hAnsi="Akagi Pro Book" w:cs="Arial"/>
                <w:noProof/>
                <w:sz w:val="20"/>
                <w:szCs w:val="20"/>
              </w:rPr>
              <w:t> </w:t>
            </w:r>
            <w:r w:rsidR="00880EDE" w:rsidRPr="00D210D3">
              <w:rPr>
                <w:rFonts w:ascii="Akagi Pro Book" w:hAnsi="Akagi Pro Book" w:cs="Arial"/>
                <w:noProof/>
                <w:sz w:val="20"/>
                <w:szCs w:val="20"/>
              </w:rPr>
              <w:t> </w:t>
            </w:r>
            <w:r w:rsidRPr="00D210D3">
              <w:rPr>
                <w:rFonts w:ascii="Akagi Pro Book" w:hAnsi="Akagi Pro Book" w:cs="Arial"/>
                <w:sz w:val="20"/>
                <w:szCs w:val="20"/>
              </w:rPr>
              <w:fldChar w:fldCharType="end"/>
            </w:r>
          </w:p>
        </w:tc>
      </w:tr>
      <w:tr w:rsidR="002F1411" w:rsidRPr="00D210D3" w14:paraId="776383A9" w14:textId="77777777" w:rsidTr="00AD2AA9">
        <w:trPr>
          <w:trHeight w:val="425"/>
        </w:trPr>
        <w:tc>
          <w:tcPr>
            <w:tcW w:w="1276" w:type="dxa"/>
            <w:shd w:val="clear" w:color="auto" w:fill="auto"/>
            <w:vAlign w:val="center"/>
          </w:tcPr>
          <w:p w14:paraId="252F5312" w14:textId="77777777" w:rsidR="002F1411" w:rsidRPr="00D210D3" w:rsidRDefault="002F1411" w:rsidP="005A1634">
            <w:pPr>
              <w:tabs>
                <w:tab w:val="left" w:pos="312"/>
              </w:tabs>
              <w:spacing w:before="40" w:after="20"/>
              <w:rPr>
                <w:rFonts w:ascii="Akagi Pro Book" w:hAnsi="Akagi Pro Book" w:cs="Arial"/>
                <w:sz w:val="20"/>
                <w:szCs w:val="20"/>
              </w:rPr>
            </w:pPr>
            <w:r w:rsidRPr="00D210D3">
              <w:rPr>
                <w:rFonts w:ascii="Akagi Pro Book" w:hAnsi="Akagi Pro Book" w:cs="Arial"/>
                <w:sz w:val="20"/>
                <w:szCs w:val="20"/>
              </w:rPr>
              <w:t>Telefon</w:t>
            </w:r>
          </w:p>
        </w:tc>
        <w:tc>
          <w:tcPr>
            <w:tcW w:w="2977" w:type="dxa"/>
            <w:gridSpan w:val="2"/>
            <w:shd w:val="clear" w:color="auto" w:fill="auto"/>
            <w:vAlign w:val="center"/>
          </w:tcPr>
          <w:p w14:paraId="2392AD29" w14:textId="77777777" w:rsidR="002F1411" w:rsidRPr="00D210D3" w:rsidRDefault="002F1411" w:rsidP="005A1634">
            <w:pPr>
              <w:spacing w:before="40" w:after="20"/>
              <w:rPr>
                <w:rFonts w:ascii="Akagi Pro Book" w:hAnsi="Akagi Pro Book" w:cs="Arial"/>
                <w:sz w:val="20"/>
                <w:szCs w:val="20"/>
              </w:rPr>
            </w:pPr>
            <w:r w:rsidRPr="00D210D3">
              <w:rPr>
                <w:rFonts w:ascii="Akagi Pro Book" w:hAnsi="Akagi Pro Book"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D210D3">
              <w:rPr>
                <w:rFonts w:ascii="Akagi Pro Book" w:hAnsi="Akagi Pro Book" w:cs="Arial"/>
                <w:sz w:val="20"/>
                <w:szCs w:val="20"/>
              </w:rPr>
              <w:instrText xml:space="preserve"> FORMTEXT </w:instrText>
            </w:r>
            <w:r w:rsidRPr="00D210D3">
              <w:rPr>
                <w:rFonts w:ascii="Akagi Pro Book" w:hAnsi="Akagi Pro Book" w:cs="Arial"/>
                <w:sz w:val="20"/>
                <w:szCs w:val="20"/>
              </w:rPr>
            </w:r>
            <w:r w:rsidRPr="00D210D3">
              <w:rPr>
                <w:rFonts w:ascii="Akagi Pro Book" w:hAnsi="Akagi Pro Book" w:cs="Arial"/>
                <w:sz w:val="20"/>
                <w:szCs w:val="20"/>
              </w:rPr>
              <w:fldChar w:fldCharType="separate"/>
            </w:r>
            <w:r w:rsidR="00880EDE" w:rsidRPr="00D210D3">
              <w:rPr>
                <w:rFonts w:ascii="Akagi Pro Book" w:hAnsi="Akagi Pro Book" w:cs="Arial"/>
                <w:noProof/>
                <w:sz w:val="20"/>
                <w:szCs w:val="20"/>
              </w:rPr>
              <w:t> </w:t>
            </w:r>
            <w:r w:rsidR="00880EDE" w:rsidRPr="00D210D3">
              <w:rPr>
                <w:rFonts w:ascii="Akagi Pro Book" w:hAnsi="Akagi Pro Book" w:cs="Arial"/>
                <w:noProof/>
                <w:sz w:val="20"/>
                <w:szCs w:val="20"/>
              </w:rPr>
              <w:t> </w:t>
            </w:r>
            <w:r w:rsidR="00880EDE" w:rsidRPr="00D210D3">
              <w:rPr>
                <w:rFonts w:ascii="Akagi Pro Book" w:hAnsi="Akagi Pro Book" w:cs="Arial"/>
                <w:noProof/>
                <w:sz w:val="20"/>
                <w:szCs w:val="20"/>
              </w:rPr>
              <w:t> </w:t>
            </w:r>
            <w:r w:rsidR="00880EDE" w:rsidRPr="00D210D3">
              <w:rPr>
                <w:rFonts w:ascii="Akagi Pro Book" w:hAnsi="Akagi Pro Book" w:cs="Arial"/>
                <w:noProof/>
                <w:sz w:val="20"/>
                <w:szCs w:val="20"/>
              </w:rPr>
              <w:t> </w:t>
            </w:r>
            <w:r w:rsidR="00880EDE" w:rsidRPr="00D210D3">
              <w:rPr>
                <w:rFonts w:ascii="Akagi Pro Book" w:hAnsi="Akagi Pro Book" w:cs="Arial"/>
                <w:noProof/>
                <w:sz w:val="20"/>
                <w:szCs w:val="20"/>
              </w:rPr>
              <w:t> </w:t>
            </w:r>
            <w:r w:rsidRPr="00D210D3">
              <w:rPr>
                <w:rFonts w:ascii="Akagi Pro Book" w:hAnsi="Akagi Pro Book" w:cs="Arial"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4D09CCA5" w14:textId="77777777" w:rsidR="002F1411" w:rsidRPr="00D210D3" w:rsidRDefault="002F1411" w:rsidP="005A1634">
            <w:pPr>
              <w:spacing w:before="40" w:after="20"/>
              <w:ind w:right="-108"/>
              <w:rPr>
                <w:rFonts w:ascii="Akagi Pro Book" w:hAnsi="Akagi Pro Book" w:cs="Arial"/>
                <w:sz w:val="20"/>
                <w:szCs w:val="20"/>
              </w:rPr>
            </w:pPr>
            <w:r w:rsidRPr="00D210D3">
              <w:rPr>
                <w:rFonts w:ascii="Akagi Pro Book" w:hAnsi="Akagi Pro Book" w:cs="Arial"/>
                <w:sz w:val="20"/>
                <w:szCs w:val="20"/>
              </w:rPr>
              <w:t>E-Mail:</w:t>
            </w:r>
          </w:p>
        </w:tc>
        <w:tc>
          <w:tcPr>
            <w:tcW w:w="3682" w:type="dxa"/>
            <w:gridSpan w:val="2"/>
            <w:shd w:val="clear" w:color="auto" w:fill="auto"/>
            <w:vAlign w:val="center"/>
          </w:tcPr>
          <w:p w14:paraId="0BFCAC1D" w14:textId="77777777" w:rsidR="002F1411" w:rsidRPr="00D210D3" w:rsidRDefault="002F1411" w:rsidP="005A1634">
            <w:pPr>
              <w:pStyle w:val="FHBText"/>
              <w:tabs>
                <w:tab w:val="clear" w:pos="720"/>
              </w:tabs>
              <w:spacing w:before="40" w:after="20" w:line="240" w:lineRule="auto"/>
              <w:jc w:val="left"/>
              <w:rPr>
                <w:rFonts w:ascii="Akagi Pro Book" w:hAnsi="Akagi Pro Book" w:cs="Arial"/>
                <w:sz w:val="20"/>
              </w:rPr>
            </w:pPr>
            <w:r w:rsidRPr="00D210D3">
              <w:rPr>
                <w:rFonts w:ascii="Akagi Pro Book" w:hAnsi="Akagi Pro Book" w:cs="Arial"/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210D3">
              <w:rPr>
                <w:rFonts w:ascii="Akagi Pro Book" w:hAnsi="Akagi Pro Book" w:cs="Arial"/>
                <w:sz w:val="20"/>
              </w:rPr>
              <w:instrText xml:space="preserve"> FORMTEXT </w:instrText>
            </w:r>
            <w:r w:rsidRPr="00D210D3">
              <w:rPr>
                <w:rFonts w:ascii="Akagi Pro Book" w:hAnsi="Akagi Pro Book" w:cs="Arial"/>
                <w:sz w:val="20"/>
              </w:rPr>
            </w:r>
            <w:r w:rsidRPr="00D210D3">
              <w:rPr>
                <w:rFonts w:ascii="Akagi Pro Book" w:hAnsi="Akagi Pro Book" w:cs="Arial"/>
                <w:sz w:val="20"/>
              </w:rPr>
              <w:fldChar w:fldCharType="separate"/>
            </w:r>
            <w:r w:rsidR="00880EDE" w:rsidRPr="00D210D3">
              <w:rPr>
                <w:rFonts w:ascii="Akagi Pro Book" w:hAnsi="Akagi Pro Book" w:cs="Arial"/>
                <w:noProof/>
                <w:sz w:val="20"/>
              </w:rPr>
              <w:t> </w:t>
            </w:r>
            <w:r w:rsidR="00880EDE" w:rsidRPr="00D210D3">
              <w:rPr>
                <w:rFonts w:ascii="Akagi Pro Book" w:hAnsi="Akagi Pro Book" w:cs="Arial"/>
                <w:noProof/>
                <w:sz w:val="20"/>
              </w:rPr>
              <w:t> </w:t>
            </w:r>
            <w:r w:rsidR="00880EDE" w:rsidRPr="00D210D3">
              <w:rPr>
                <w:rFonts w:ascii="Akagi Pro Book" w:hAnsi="Akagi Pro Book" w:cs="Arial"/>
                <w:noProof/>
                <w:sz w:val="20"/>
              </w:rPr>
              <w:t> </w:t>
            </w:r>
            <w:r w:rsidR="00880EDE" w:rsidRPr="00D210D3">
              <w:rPr>
                <w:rFonts w:ascii="Akagi Pro Book" w:hAnsi="Akagi Pro Book" w:cs="Arial"/>
                <w:noProof/>
                <w:sz w:val="20"/>
              </w:rPr>
              <w:t> </w:t>
            </w:r>
            <w:r w:rsidR="00880EDE" w:rsidRPr="00D210D3">
              <w:rPr>
                <w:rFonts w:ascii="Akagi Pro Book" w:hAnsi="Akagi Pro Book" w:cs="Arial"/>
                <w:noProof/>
                <w:sz w:val="20"/>
              </w:rPr>
              <w:t> </w:t>
            </w:r>
            <w:r w:rsidRPr="00D210D3">
              <w:rPr>
                <w:rFonts w:ascii="Akagi Pro Book" w:hAnsi="Akagi Pro Book" w:cs="Arial"/>
                <w:sz w:val="20"/>
              </w:rPr>
              <w:fldChar w:fldCharType="end"/>
            </w:r>
          </w:p>
        </w:tc>
      </w:tr>
      <w:tr w:rsidR="002F1411" w:rsidRPr="00D210D3" w14:paraId="4A41EB48" w14:textId="77777777" w:rsidTr="00AD2AA9">
        <w:trPr>
          <w:trHeight w:val="425"/>
        </w:trPr>
        <w:tc>
          <w:tcPr>
            <w:tcW w:w="1276" w:type="dxa"/>
            <w:shd w:val="clear" w:color="auto" w:fill="auto"/>
            <w:vAlign w:val="center"/>
          </w:tcPr>
          <w:p w14:paraId="3FBEF443" w14:textId="77777777" w:rsidR="002F1411" w:rsidRPr="00D210D3" w:rsidRDefault="002F1411" w:rsidP="005A1634">
            <w:pPr>
              <w:tabs>
                <w:tab w:val="left" w:pos="312"/>
              </w:tabs>
              <w:spacing w:before="40" w:after="20"/>
              <w:rPr>
                <w:rFonts w:ascii="Akagi Pro Book" w:hAnsi="Akagi Pro Book" w:cs="Arial"/>
                <w:sz w:val="20"/>
                <w:szCs w:val="20"/>
              </w:rPr>
            </w:pPr>
            <w:r w:rsidRPr="00D210D3">
              <w:rPr>
                <w:rFonts w:ascii="Akagi Pro Book" w:hAnsi="Akagi Pro Book" w:cs="Arial"/>
                <w:sz w:val="20"/>
                <w:szCs w:val="20"/>
              </w:rPr>
              <w:t>IBAN</w:t>
            </w:r>
          </w:p>
        </w:tc>
        <w:tc>
          <w:tcPr>
            <w:tcW w:w="2977" w:type="dxa"/>
            <w:gridSpan w:val="2"/>
            <w:shd w:val="clear" w:color="auto" w:fill="auto"/>
            <w:vAlign w:val="center"/>
          </w:tcPr>
          <w:p w14:paraId="1BAD9093" w14:textId="77777777" w:rsidR="002F1411" w:rsidRPr="00D210D3" w:rsidRDefault="002F1411" w:rsidP="005A1634">
            <w:pPr>
              <w:spacing w:before="40" w:after="20"/>
              <w:rPr>
                <w:rFonts w:ascii="Akagi Pro Book" w:hAnsi="Akagi Pro Book" w:cs="Arial"/>
                <w:sz w:val="20"/>
                <w:szCs w:val="20"/>
              </w:rPr>
            </w:pPr>
            <w:r w:rsidRPr="00D210D3">
              <w:rPr>
                <w:rFonts w:ascii="Akagi Pro Book" w:hAnsi="Akagi Pro Book" w:cs="Arial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210D3">
              <w:rPr>
                <w:rFonts w:ascii="Akagi Pro Book" w:hAnsi="Akagi Pro Book" w:cs="Arial"/>
                <w:sz w:val="20"/>
                <w:szCs w:val="20"/>
              </w:rPr>
              <w:instrText xml:space="preserve"> FORMTEXT </w:instrText>
            </w:r>
            <w:r w:rsidRPr="00D210D3">
              <w:rPr>
                <w:rFonts w:ascii="Akagi Pro Book" w:hAnsi="Akagi Pro Book" w:cs="Arial"/>
                <w:sz w:val="20"/>
                <w:szCs w:val="20"/>
              </w:rPr>
            </w:r>
            <w:r w:rsidRPr="00D210D3">
              <w:rPr>
                <w:rFonts w:ascii="Akagi Pro Book" w:hAnsi="Akagi Pro Book" w:cs="Arial"/>
                <w:sz w:val="20"/>
                <w:szCs w:val="20"/>
              </w:rPr>
              <w:fldChar w:fldCharType="separate"/>
            </w:r>
            <w:r w:rsidR="00880EDE" w:rsidRPr="00D210D3">
              <w:rPr>
                <w:rFonts w:ascii="Akagi Pro Book" w:hAnsi="Akagi Pro Book" w:cs="Arial"/>
                <w:noProof/>
                <w:sz w:val="20"/>
                <w:szCs w:val="20"/>
              </w:rPr>
              <w:t> </w:t>
            </w:r>
            <w:r w:rsidR="00880EDE" w:rsidRPr="00D210D3">
              <w:rPr>
                <w:rFonts w:ascii="Akagi Pro Book" w:hAnsi="Akagi Pro Book" w:cs="Arial"/>
                <w:noProof/>
                <w:sz w:val="20"/>
                <w:szCs w:val="20"/>
              </w:rPr>
              <w:t> </w:t>
            </w:r>
            <w:r w:rsidR="00880EDE" w:rsidRPr="00D210D3">
              <w:rPr>
                <w:rFonts w:ascii="Akagi Pro Book" w:hAnsi="Akagi Pro Book" w:cs="Arial"/>
                <w:noProof/>
                <w:sz w:val="20"/>
                <w:szCs w:val="20"/>
              </w:rPr>
              <w:t> </w:t>
            </w:r>
            <w:r w:rsidR="00880EDE" w:rsidRPr="00D210D3">
              <w:rPr>
                <w:rFonts w:ascii="Akagi Pro Book" w:hAnsi="Akagi Pro Book" w:cs="Arial"/>
                <w:noProof/>
                <w:sz w:val="20"/>
                <w:szCs w:val="20"/>
              </w:rPr>
              <w:t> </w:t>
            </w:r>
            <w:r w:rsidR="00880EDE" w:rsidRPr="00D210D3">
              <w:rPr>
                <w:rFonts w:ascii="Akagi Pro Book" w:hAnsi="Akagi Pro Book" w:cs="Arial"/>
                <w:noProof/>
                <w:sz w:val="20"/>
                <w:szCs w:val="20"/>
              </w:rPr>
              <w:t> </w:t>
            </w:r>
            <w:r w:rsidRPr="00D210D3">
              <w:rPr>
                <w:rFonts w:ascii="Akagi Pro Book" w:hAnsi="Akagi Pro Book" w:cs="Arial"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6C900FE5" w14:textId="77777777" w:rsidR="002F1411" w:rsidRPr="00D210D3" w:rsidRDefault="002F1411" w:rsidP="005A1634">
            <w:pPr>
              <w:spacing w:before="40" w:after="20"/>
              <w:rPr>
                <w:rFonts w:ascii="Akagi Pro Book" w:hAnsi="Akagi Pro Book" w:cs="Arial"/>
                <w:sz w:val="20"/>
                <w:szCs w:val="20"/>
              </w:rPr>
            </w:pPr>
            <w:r w:rsidRPr="00D210D3">
              <w:rPr>
                <w:rFonts w:ascii="Akagi Pro Book" w:hAnsi="Akagi Pro Book" w:cs="Arial"/>
                <w:sz w:val="20"/>
                <w:szCs w:val="20"/>
              </w:rPr>
              <w:t>BIC</w:t>
            </w:r>
          </w:p>
        </w:tc>
        <w:tc>
          <w:tcPr>
            <w:tcW w:w="3682" w:type="dxa"/>
            <w:gridSpan w:val="2"/>
            <w:shd w:val="clear" w:color="auto" w:fill="auto"/>
            <w:vAlign w:val="center"/>
          </w:tcPr>
          <w:p w14:paraId="6DBEC2BE" w14:textId="77777777" w:rsidR="002F1411" w:rsidRPr="00D210D3" w:rsidRDefault="002F1411" w:rsidP="005A1634">
            <w:pPr>
              <w:spacing w:before="40" w:after="20"/>
              <w:rPr>
                <w:rFonts w:ascii="Akagi Pro Book" w:hAnsi="Akagi Pro Book" w:cs="Arial"/>
                <w:sz w:val="20"/>
                <w:szCs w:val="20"/>
              </w:rPr>
            </w:pPr>
            <w:r w:rsidRPr="00D210D3">
              <w:rPr>
                <w:rFonts w:ascii="Akagi Pro Book" w:hAnsi="Akagi Pro Book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210D3">
              <w:rPr>
                <w:rFonts w:ascii="Akagi Pro Book" w:hAnsi="Akagi Pro Book" w:cs="Arial"/>
                <w:sz w:val="20"/>
                <w:szCs w:val="20"/>
              </w:rPr>
              <w:instrText xml:space="preserve"> FORMTEXT </w:instrText>
            </w:r>
            <w:r w:rsidRPr="00D210D3">
              <w:rPr>
                <w:rFonts w:ascii="Akagi Pro Book" w:hAnsi="Akagi Pro Book" w:cs="Arial"/>
                <w:sz w:val="20"/>
                <w:szCs w:val="20"/>
              </w:rPr>
            </w:r>
            <w:r w:rsidRPr="00D210D3">
              <w:rPr>
                <w:rFonts w:ascii="Akagi Pro Book" w:hAnsi="Akagi Pro Book" w:cs="Arial"/>
                <w:sz w:val="20"/>
                <w:szCs w:val="20"/>
              </w:rPr>
              <w:fldChar w:fldCharType="separate"/>
            </w:r>
            <w:r w:rsidR="00880EDE" w:rsidRPr="00D210D3">
              <w:rPr>
                <w:rFonts w:ascii="Akagi Pro Book" w:hAnsi="Akagi Pro Book" w:cs="Arial"/>
                <w:noProof/>
                <w:sz w:val="20"/>
                <w:szCs w:val="20"/>
              </w:rPr>
              <w:t> </w:t>
            </w:r>
            <w:r w:rsidR="00880EDE" w:rsidRPr="00D210D3">
              <w:rPr>
                <w:rFonts w:ascii="Akagi Pro Book" w:hAnsi="Akagi Pro Book" w:cs="Arial"/>
                <w:noProof/>
                <w:sz w:val="20"/>
                <w:szCs w:val="20"/>
              </w:rPr>
              <w:t> </w:t>
            </w:r>
            <w:r w:rsidR="00880EDE" w:rsidRPr="00D210D3">
              <w:rPr>
                <w:rFonts w:ascii="Akagi Pro Book" w:hAnsi="Akagi Pro Book" w:cs="Arial"/>
                <w:noProof/>
                <w:sz w:val="20"/>
                <w:szCs w:val="20"/>
              </w:rPr>
              <w:t> </w:t>
            </w:r>
            <w:r w:rsidR="00880EDE" w:rsidRPr="00D210D3">
              <w:rPr>
                <w:rFonts w:ascii="Akagi Pro Book" w:hAnsi="Akagi Pro Book" w:cs="Arial"/>
                <w:noProof/>
                <w:sz w:val="20"/>
                <w:szCs w:val="20"/>
              </w:rPr>
              <w:t> </w:t>
            </w:r>
            <w:r w:rsidR="00880EDE" w:rsidRPr="00D210D3">
              <w:rPr>
                <w:rFonts w:ascii="Akagi Pro Book" w:hAnsi="Akagi Pro Book" w:cs="Arial"/>
                <w:noProof/>
                <w:sz w:val="20"/>
                <w:szCs w:val="20"/>
              </w:rPr>
              <w:t> </w:t>
            </w:r>
            <w:r w:rsidRPr="00D210D3">
              <w:rPr>
                <w:rFonts w:ascii="Akagi Pro Book" w:hAnsi="Akagi Pro Book" w:cs="Arial"/>
                <w:sz w:val="20"/>
                <w:szCs w:val="20"/>
              </w:rPr>
              <w:fldChar w:fldCharType="end"/>
            </w:r>
          </w:p>
        </w:tc>
      </w:tr>
      <w:tr w:rsidR="002F1411" w:rsidRPr="00D210D3" w14:paraId="10F78022" w14:textId="77777777" w:rsidTr="002F1411">
        <w:trPr>
          <w:trHeight w:val="425"/>
        </w:trPr>
        <w:tc>
          <w:tcPr>
            <w:tcW w:w="2450" w:type="dxa"/>
            <w:gridSpan w:val="2"/>
            <w:shd w:val="clear" w:color="auto" w:fill="auto"/>
            <w:vAlign w:val="center"/>
          </w:tcPr>
          <w:p w14:paraId="5DEC1786" w14:textId="77777777" w:rsidR="002F1411" w:rsidRPr="00D210D3" w:rsidRDefault="002F1411" w:rsidP="005A1634">
            <w:pPr>
              <w:rPr>
                <w:rFonts w:ascii="Akagi Pro Book" w:hAnsi="Akagi Pro Book" w:cs="Arial"/>
                <w:b/>
                <w:sz w:val="20"/>
              </w:rPr>
            </w:pPr>
            <w:r w:rsidRPr="00D210D3">
              <w:rPr>
                <w:rFonts w:ascii="Akagi Pro Book" w:hAnsi="Akagi Pro Book" w:cs="Arial"/>
                <w:sz w:val="20"/>
                <w:szCs w:val="20"/>
              </w:rPr>
              <w:t>Konto lautend auf:</w:t>
            </w:r>
          </w:p>
        </w:tc>
        <w:tc>
          <w:tcPr>
            <w:tcW w:w="6902" w:type="dxa"/>
            <w:gridSpan w:val="5"/>
            <w:shd w:val="clear" w:color="auto" w:fill="auto"/>
            <w:vAlign w:val="center"/>
          </w:tcPr>
          <w:p w14:paraId="454F5EE0" w14:textId="77777777" w:rsidR="002F1411" w:rsidRPr="00D210D3" w:rsidRDefault="002F1411" w:rsidP="005A1634">
            <w:pPr>
              <w:spacing w:before="40" w:after="20"/>
              <w:rPr>
                <w:rFonts w:ascii="Akagi Pro Book" w:hAnsi="Akagi Pro Book" w:cs="Arial"/>
                <w:sz w:val="20"/>
                <w:szCs w:val="20"/>
              </w:rPr>
            </w:pPr>
            <w:r w:rsidRPr="00D210D3">
              <w:rPr>
                <w:rFonts w:ascii="Akagi Pro Book" w:hAnsi="Akagi Pro Book" w:cs="Arial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210D3">
              <w:rPr>
                <w:rFonts w:ascii="Akagi Pro Book" w:hAnsi="Akagi Pro Book" w:cs="Arial"/>
                <w:sz w:val="20"/>
                <w:szCs w:val="20"/>
              </w:rPr>
              <w:instrText xml:space="preserve"> FORMTEXT </w:instrText>
            </w:r>
            <w:r w:rsidRPr="00D210D3">
              <w:rPr>
                <w:rFonts w:ascii="Akagi Pro Book" w:hAnsi="Akagi Pro Book" w:cs="Arial"/>
                <w:sz w:val="20"/>
                <w:szCs w:val="20"/>
              </w:rPr>
            </w:r>
            <w:r w:rsidRPr="00D210D3">
              <w:rPr>
                <w:rFonts w:ascii="Akagi Pro Book" w:hAnsi="Akagi Pro Book" w:cs="Arial"/>
                <w:sz w:val="20"/>
                <w:szCs w:val="20"/>
              </w:rPr>
              <w:fldChar w:fldCharType="separate"/>
            </w:r>
            <w:r w:rsidR="00880EDE" w:rsidRPr="00D210D3">
              <w:rPr>
                <w:rFonts w:ascii="Akagi Pro Book" w:hAnsi="Akagi Pro Book" w:cs="Arial"/>
                <w:noProof/>
                <w:sz w:val="20"/>
                <w:szCs w:val="20"/>
              </w:rPr>
              <w:t> </w:t>
            </w:r>
            <w:r w:rsidR="00880EDE" w:rsidRPr="00D210D3">
              <w:rPr>
                <w:rFonts w:ascii="Akagi Pro Book" w:hAnsi="Akagi Pro Book" w:cs="Arial"/>
                <w:noProof/>
                <w:sz w:val="20"/>
                <w:szCs w:val="20"/>
              </w:rPr>
              <w:t> </w:t>
            </w:r>
            <w:r w:rsidR="00880EDE" w:rsidRPr="00D210D3">
              <w:rPr>
                <w:rFonts w:ascii="Akagi Pro Book" w:hAnsi="Akagi Pro Book" w:cs="Arial"/>
                <w:noProof/>
                <w:sz w:val="20"/>
                <w:szCs w:val="20"/>
              </w:rPr>
              <w:t> </w:t>
            </w:r>
            <w:r w:rsidR="00880EDE" w:rsidRPr="00D210D3">
              <w:rPr>
                <w:rFonts w:ascii="Akagi Pro Book" w:hAnsi="Akagi Pro Book" w:cs="Arial"/>
                <w:noProof/>
                <w:sz w:val="20"/>
                <w:szCs w:val="20"/>
              </w:rPr>
              <w:t> </w:t>
            </w:r>
            <w:r w:rsidR="00880EDE" w:rsidRPr="00D210D3">
              <w:rPr>
                <w:rFonts w:ascii="Akagi Pro Book" w:hAnsi="Akagi Pro Book" w:cs="Arial"/>
                <w:noProof/>
                <w:sz w:val="20"/>
                <w:szCs w:val="20"/>
              </w:rPr>
              <w:t> </w:t>
            </w:r>
            <w:r w:rsidRPr="00D210D3">
              <w:rPr>
                <w:rFonts w:ascii="Akagi Pro Book" w:hAnsi="Akagi Pro Book" w:cs="Arial"/>
                <w:sz w:val="20"/>
                <w:szCs w:val="20"/>
              </w:rPr>
              <w:fldChar w:fldCharType="end"/>
            </w:r>
          </w:p>
        </w:tc>
      </w:tr>
      <w:tr w:rsidR="002F1411" w:rsidRPr="00D210D3" w14:paraId="68D39B72" w14:textId="77777777" w:rsidTr="002F1411">
        <w:trPr>
          <w:trHeight w:val="425"/>
        </w:trPr>
        <w:tc>
          <w:tcPr>
            <w:tcW w:w="2450" w:type="dxa"/>
            <w:gridSpan w:val="2"/>
            <w:shd w:val="clear" w:color="auto" w:fill="auto"/>
            <w:vAlign w:val="center"/>
          </w:tcPr>
          <w:p w14:paraId="01FB5A25" w14:textId="77777777" w:rsidR="002F1411" w:rsidRPr="00D210D3" w:rsidRDefault="002F1411" w:rsidP="005A1634">
            <w:pPr>
              <w:tabs>
                <w:tab w:val="left" w:pos="312"/>
              </w:tabs>
              <w:spacing w:before="40" w:after="20"/>
              <w:ind w:right="-108"/>
              <w:rPr>
                <w:rFonts w:ascii="Akagi Pro Book" w:hAnsi="Akagi Pro Book" w:cs="Arial"/>
                <w:sz w:val="20"/>
                <w:szCs w:val="20"/>
              </w:rPr>
            </w:pPr>
            <w:r w:rsidRPr="00D210D3">
              <w:rPr>
                <w:rFonts w:ascii="Akagi Pro Book" w:hAnsi="Akagi Pro Book" w:cs="Arial"/>
                <w:bCs/>
                <w:spacing w:val="-4"/>
                <w:sz w:val="20"/>
              </w:rPr>
              <w:t>vorsteuerabzugsberechtigt</w:t>
            </w:r>
          </w:p>
        </w:tc>
        <w:tc>
          <w:tcPr>
            <w:tcW w:w="6902" w:type="dxa"/>
            <w:gridSpan w:val="5"/>
            <w:shd w:val="clear" w:color="auto" w:fill="auto"/>
            <w:vAlign w:val="center"/>
          </w:tcPr>
          <w:p w14:paraId="22BDDCFD" w14:textId="77777777" w:rsidR="002F1411" w:rsidRPr="00D210D3" w:rsidRDefault="002F1411" w:rsidP="00894BC5">
            <w:pPr>
              <w:ind w:left="-12"/>
              <w:rPr>
                <w:rFonts w:ascii="Akagi Pro Book" w:hAnsi="Akagi Pro Book" w:cs="Arial"/>
                <w:b/>
                <w:sz w:val="20"/>
              </w:rPr>
            </w:pPr>
            <w:r w:rsidRPr="00D210D3">
              <w:rPr>
                <w:rFonts w:ascii="Akagi Pro Book" w:hAnsi="Akagi Pro Book" w:cs="Arial"/>
                <w:bCs/>
                <w:sz w:val="20"/>
              </w:rPr>
              <w:t xml:space="preserve">ja </w:t>
            </w:r>
            <w:r w:rsidRPr="00D210D3">
              <w:rPr>
                <w:rFonts w:ascii="Akagi Pro Book" w:hAnsi="Akagi Pro Book" w:cs="Arial"/>
                <w:sz w:val="20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10D3">
              <w:rPr>
                <w:rFonts w:ascii="Akagi Pro Book" w:hAnsi="Akagi Pro Book" w:cs="Arial"/>
                <w:sz w:val="20"/>
              </w:rPr>
              <w:instrText xml:space="preserve"> FORMCHECKBOX </w:instrText>
            </w:r>
            <w:r w:rsidRPr="00D210D3">
              <w:rPr>
                <w:rFonts w:ascii="Akagi Pro Book" w:hAnsi="Akagi Pro Book" w:cs="Arial"/>
                <w:sz w:val="20"/>
              </w:rPr>
            </w:r>
            <w:r w:rsidRPr="00D210D3">
              <w:rPr>
                <w:rFonts w:ascii="Akagi Pro Book" w:hAnsi="Akagi Pro Book" w:cs="Arial"/>
                <w:sz w:val="20"/>
              </w:rPr>
              <w:fldChar w:fldCharType="end"/>
            </w:r>
            <w:r w:rsidRPr="00D210D3">
              <w:rPr>
                <w:rFonts w:ascii="Akagi Pro Book" w:hAnsi="Akagi Pro Book" w:cs="Arial"/>
                <w:bCs/>
                <w:sz w:val="20"/>
              </w:rPr>
              <w:tab/>
              <w:t xml:space="preserve">nein </w:t>
            </w:r>
            <w:r w:rsidRPr="00D210D3">
              <w:rPr>
                <w:rFonts w:ascii="Akagi Pro Book" w:hAnsi="Akagi Pro Book" w:cs="Arial"/>
                <w:sz w:val="20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10D3">
              <w:rPr>
                <w:rFonts w:ascii="Akagi Pro Book" w:hAnsi="Akagi Pro Book" w:cs="Arial"/>
                <w:sz w:val="20"/>
              </w:rPr>
              <w:instrText xml:space="preserve"> FORMCHECKBOX </w:instrText>
            </w:r>
            <w:r w:rsidRPr="00D210D3">
              <w:rPr>
                <w:rFonts w:ascii="Akagi Pro Book" w:hAnsi="Akagi Pro Book" w:cs="Arial"/>
                <w:sz w:val="20"/>
              </w:rPr>
            </w:r>
            <w:r w:rsidRPr="00D210D3">
              <w:rPr>
                <w:rFonts w:ascii="Akagi Pro Book" w:hAnsi="Akagi Pro Book" w:cs="Arial"/>
                <w:sz w:val="20"/>
              </w:rPr>
              <w:fldChar w:fldCharType="end"/>
            </w:r>
          </w:p>
        </w:tc>
      </w:tr>
    </w:tbl>
    <w:p w14:paraId="18FF447A" w14:textId="77777777" w:rsidR="00ED7F1F" w:rsidRPr="00D210D3" w:rsidRDefault="00ED7F1F" w:rsidP="00A46C94">
      <w:pPr>
        <w:rPr>
          <w:rFonts w:ascii="Akagi Pro Book" w:hAnsi="Akagi Pro Book" w:cs="Arial"/>
          <w:b/>
          <w:sz w:val="20"/>
          <w:szCs w:val="20"/>
        </w:rPr>
      </w:pPr>
    </w:p>
    <w:p w14:paraId="13F2AA8E" w14:textId="77777777" w:rsidR="00426757" w:rsidRPr="00D210D3" w:rsidRDefault="00426757" w:rsidP="00426757">
      <w:pPr>
        <w:pStyle w:val="FHBText"/>
        <w:tabs>
          <w:tab w:val="left" w:pos="4820"/>
        </w:tabs>
        <w:jc w:val="left"/>
        <w:rPr>
          <w:rFonts w:ascii="Akagi Pro Book" w:hAnsi="Akagi Pro Book"/>
          <w:sz w:val="20"/>
        </w:rPr>
        <w:sectPr w:rsidR="00426757" w:rsidRPr="00D210D3">
          <w:headerReference w:type="default" r:id="rId9"/>
          <w:footerReference w:type="default" r:id="rId10"/>
          <w:pgSz w:w="11907" w:h="16840"/>
          <w:pgMar w:top="1134" w:right="964" w:bottom="1247" w:left="1588" w:header="567" w:footer="851" w:gutter="0"/>
          <w:cols w:space="720"/>
        </w:sectPr>
      </w:pPr>
    </w:p>
    <w:p w14:paraId="5F85BFD5" w14:textId="77777777" w:rsidR="00FF684E" w:rsidRDefault="00FF684E" w:rsidP="007D3254">
      <w:pPr>
        <w:tabs>
          <w:tab w:val="left" w:pos="7830"/>
        </w:tabs>
      </w:pPr>
    </w:p>
    <w:p w14:paraId="291D3BB3" w14:textId="48970523" w:rsidR="00FF684E" w:rsidRPr="007D3254" w:rsidRDefault="00D210D3" w:rsidP="00D210D3">
      <w:pPr>
        <w:tabs>
          <w:tab w:val="left" w:pos="7830"/>
        </w:tabs>
      </w:pPr>
      <w:r>
        <w:rPr>
          <w:noProof/>
        </w:rPr>
        <w:object w:dxaOrig="225" w:dyaOrig="225" w14:anchorId="0AE175E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54.75pt;margin-top:0;width:612.75pt;height:426.75pt;z-index:251661312;mso-position-horizontal:absolute;mso-position-horizontal-relative:text;mso-position-vertical-relative:text">
            <v:imagedata r:id="rId11" o:title=""/>
            <w10:wrap type="square" side="right"/>
          </v:shape>
          <o:OLEObject Type="Embed" ProgID="Excel.Sheet.8" ShapeID="_x0000_s1026" DrawAspect="Content" ObjectID="_1852376220" r:id="rId12"/>
        </w:object>
      </w:r>
      <w:r>
        <w:br w:type="textWrapping" w:clear="all"/>
      </w:r>
    </w:p>
    <w:sectPr w:rsidR="00FF684E" w:rsidRPr="007D3254" w:rsidSect="00426757">
      <w:headerReference w:type="default" r:id="rId13"/>
      <w:footerReference w:type="default" r:id="rId14"/>
      <w:pgSz w:w="16840" w:h="11907" w:orient="landscape"/>
      <w:pgMar w:top="1588" w:right="1134" w:bottom="964" w:left="1247" w:header="567" w:footer="851" w:gutter="0"/>
      <w:cols w:space="720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849DDF" w14:textId="77777777" w:rsidR="00B90386" w:rsidRDefault="00B90386" w:rsidP="008B2800">
      <w:r>
        <w:separator/>
      </w:r>
    </w:p>
  </w:endnote>
  <w:endnote w:type="continuationSeparator" w:id="0">
    <w:p w14:paraId="652492F2" w14:textId="77777777" w:rsidR="00B90386" w:rsidRDefault="00B90386" w:rsidP="008B28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kagi Pro Book">
    <w:panose1 w:val="02000000000000000000"/>
    <w:charset w:val="00"/>
    <w:family w:val="modern"/>
    <w:notTrueType/>
    <w:pitch w:val="variable"/>
    <w:sig w:usb0="A000006F" w:usb1="4000204B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907F0" w14:textId="650735BC" w:rsidR="00ED7F1F" w:rsidRPr="00D210D3" w:rsidRDefault="00FD401F" w:rsidP="00D210D3">
    <w:pPr>
      <w:pBdr>
        <w:top w:val="single" w:sz="4" w:space="1" w:color="auto"/>
      </w:pBdr>
      <w:tabs>
        <w:tab w:val="left" w:pos="567"/>
        <w:tab w:val="left" w:pos="4860"/>
        <w:tab w:val="right" w:pos="8931"/>
      </w:tabs>
      <w:ind w:right="360"/>
      <w:jc w:val="both"/>
      <w:rPr>
        <w:rFonts w:ascii="Akagi Pro Book" w:hAnsi="Akagi Pro Book" w:cs="Arial"/>
      </w:rPr>
    </w:pPr>
    <w:r w:rsidRPr="00D210D3">
      <w:rPr>
        <w:rFonts w:ascii="Akagi Pro Book" w:hAnsi="Akagi Pro Book"/>
        <w:sz w:val="14"/>
        <w:szCs w:val="14"/>
      </w:rPr>
      <w:t xml:space="preserve"> </w:t>
    </w:r>
    <w:r w:rsidR="00894791" w:rsidRPr="00D210D3">
      <w:rPr>
        <w:rFonts w:ascii="Akagi Pro Book" w:hAnsi="Akagi Pro Book"/>
        <w:sz w:val="14"/>
        <w:szCs w:val="14"/>
      </w:rPr>
      <w:t xml:space="preserve"> </w:t>
    </w:r>
    <w:r w:rsidR="00F254BE" w:rsidRPr="00D210D3">
      <w:rPr>
        <w:rFonts w:ascii="Akagi Pro Book" w:hAnsi="Akagi Pro Book"/>
        <w:sz w:val="14"/>
        <w:szCs w:val="14"/>
      </w:rPr>
      <w:tab/>
    </w:r>
    <w:r w:rsidRPr="00D210D3">
      <w:rPr>
        <w:rFonts w:ascii="Akagi Pro Book" w:hAnsi="Akagi Pro Book" w:cs="Arial"/>
        <w:sz w:val="14"/>
        <w:szCs w:val="14"/>
      </w:rPr>
      <w:t>Amt der Tiroler Landesregierung</w:t>
    </w:r>
    <w:r w:rsidR="003C69A6" w:rsidRPr="00D210D3">
      <w:rPr>
        <w:rFonts w:ascii="Akagi Pro Book" w:hAnsi="Akagi Pro Book" w:cs="Arial"/>
        <w:sz w:val="14"/>
        <w:szCs w:val="14"/>
      </w:rPr>
      <w:t>,</w:t>
    </w:r>
    <w:r w:rsidRPr="00D210D3">
      <w:rPr>
        <w:rFonts w:ascii="Akagi Pro Book" w:hAnsi="Akagi Pro Book" w:cs="Arial"/>
        <w:sz w:val="14"/>
        <w:szCs w:val="14"/>
      </w:rPr>
      <w:t xml:space="preserve"> Abteilung Umwel</w:t>
    </w:r>
    <w:r w:rsidRPr="00D210D3">
      <w:rPr>
        <w:rFonts w:ascii="Akagi Pro Book" w:hAnsi="Akagi Pro Book" w:cs="Arial"/>
        <w:sz w:val="14"/>
        <w:szCs w:val="14"/>
      </w:rPr>
      <w:t>t</w:t>
    </w:r>
    <w:r w:rsidRPr="00D210D3">
      <w:rPr>
        <w:rFonts w:ascii="Akagi Pro Book" w:hAnsi="Akagi Pro Book" w:cs="Arial"/>
        <w:sz w:val="14"/>
        <w:szCs w:val="14"/>
      </w:rPr>
      <w:t>schutz</w:t>
    </w:r>
    <w:r w:rsidRPr="00D210D3">
      <w:rPr>
        <w:rFonts w:ascii="Akagi Pro Book" w:hAnsi="Akagi Pro Book" w:cs="Arial"/>
        <w:sz w:val="14"/>
        <w:szCs w:val="14"/>
      </w:rPr>
      <w:tab/>
      <w:t>Stand:</w:t>
    </w:r>
    <w:r w:rsidR="001A1AD8" w:rsidRPr="00D210D3">
      <w:rPr>
        <w:rFonts w:ascii="Akagi Pro Book" w:hAnsi="Akagi Pro Book" w:cs="Arial"/>
        <w:sz w:val="14"/>
        <w:szCs w:val="14"/>
      </w:rPr>
      <w:t xml:space="preserve">  20</w:t>
    </w:r>
    <w:r w:rsidR="00AD2AA9" w:rsidRPr="00D210D3">
      <w:rPr>
        <w:rFonts w:ascii="Akagi Pro Book" w:hAnsi="Akagi Pro Book" w:cs="Arial"/>
        <w:sz w:val="14"/>
        <w:szCs w:val="14"/>
      </w:rPr>
      <w:t>2</w:t>
    </w:r>
    <w:r w:rsidR="00D210D3" w:rsidRPr="00D210D3">
      <w:rPr>
        <w:rFonts w:ascii="Akagi Pro Book" w:hAnsi="Akagi Pro Book" w:cs="Arial"/>
        <w:sz w:val="14"/>
        <w:szCs w:val="14"/>
      </w:rPr>
      <w:t>6</w:t>
    </w:r>
    <w:r w:rsidRPr="00D210D3">
      <w:rPr>
        <w:rFonts w:ascii="Akagi Pro Book" w:hAnsi="Akagi Pro Book" w:cs="Arial"/>
        <w:sz w:val="14"/>
        <w:szCs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C7B619" w14:textId="47609BF1" w:rsidR="007D3254" w:rsidRPr="00D210D3" w:rsidRDefault="007840AE" w:rsidP="00D210D3">
    <w:pPr>
      <w:pBdr>
        <w:top w:val="single" w:sz="4" w:space="1" w:color="auto"/>
      </w:pBdr>
      <w:tabs>
        <w:tab w:val="left" w:pos="1418"/>
        <w:tab w:val="left" w:pos="4860"/>
        <w:tab w:val="right" w:pos="8931"/>
      </w:tabs>
      <w:ind w:left="142" w:right="360"/>
      <w:jc w:val="both"/>
      <w:rPr>
        <w:rFonts w:ascii="Akagi Pro Book" w:hAnsi="Akagi Pro Book" w:cs="Arial"/>
      </w:rPr>
    </w:pPr>
    <w:r w:rsidRPr="00D210D3">
      <w:rPr>
        <w:rFonts w:ascii="Akagi Pro Book" w:hAnsi="Akagi Pro Book" w:cs="Arial"/>
        <w:noProof/>
        <w:sz w:val="14"/>
        <w:szCs w:val="14"/>
        <w:lang w:val="de-DE"/>
      </w:rPr>
      <w:drawing>
        <wp:anchor distT="0" distB="0" distL="114300" distR="114300" simplePos="0" relativeHeight="251657216" behindDoc="0" locked="0" layoutInCell="1" allowOverlap="1" wp14:anchorId="5F397EC7" wp14:editId="4F9504BC">
          <wp:simplePos x="0" y="0"/>
          <wp:positionH relativeFrom="column">
            <wp:posOffset>-528955</wp:posOffset>
          </wp:positionH>
          <wp:positionV relativeFrom="page">
            <wp:posOffset>9932035</wp:posOffset>
          </wp:positionV>
          <wp:extent cx="525780" cy="539115"/>
          <wp:effectExtent l="0" t="0" r="0" b="0"/>
          <wp:wrapNone/>
          <wp:docPr id="11" name="Bild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5780" cy="539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D3254" w:rsidRPr="00D210D3">
      <w:rPr>
        <w:rFonts w:ascii="Akagi Pro Book" w:hAnsi="Akagi Pro Book" w:cs="Arial"/>
        <w:sz w:val="14"/>
        <w:szCs w:val="14"/>
      </w:rPr>
      <w:t xml:space="preserve"> </w:t>
    </w:r>
    <w:r w:rsidR="00F254BE" w:rsidRPr="00D210D3">
      <w:rPr>
        <w:rFonts w:ascii="Akagi Pro Book" w:hAnsi="Akagi Pro Book" w:cs="Arial"/>
        <w:sz w:val="14"/>
        <w:szCs w:val="14"/>
      </w:rPr>
      <w:tab/>
    </w:r>
    <w:r w:rsidR="007D3254" w:rsidRPr="00D210D3">
      <w:rPr>
        <w:rFonts w:ascii="Akagi Pro Book" w:hAnsi="Akagi Pro Book" w:cs="Arial"/>
        <w:sz w:val="14"/>
        <w:szCs w:val="14"/>
      </w:rPr>
      <w:t>Amt der Tiroler Landesregierung</w:t>
    </w:r>
    <w:r w:rsidR="003C69A6" w:rsidRPr="00D210D3">
      <w:rPr>
        <w:rFonts w:ascii="Akagi Pro Book" w:hAnsi="Akagi Pro Book" w:cs="Arial"/>
        <w:sz w:val="14"/>
        <w:szCs w:val="14"/>
      </w:rPr>
      <w:t>,</w:t>
    </w:r>
    <w:r w:rsidR="007D3254" w:rsidRPr="00D210D3">
      <w:rPr>
        <w:rFonts w:ascii="Akagi Pro Book" w:hAnsi="Akagi Pro Book" w:cs="Arial"/>
        <w:sz w:val="14"/>
        <w:szCs w:val="14"/>
      </w:rPr>
      <w:t xml:space="preserve"> Abteilung Umwel</w:t>
    </w:r>
    <w:r w:rsidR="007D3254" w:rsidRPr="00D210D3">
      <w:rPr>
        <w:rFonts w:ascii="Akagi Pro Book" w:hAnsi="Akagi Pro Book" w:cs="Arial"/>
        <w:sz w:val="14"/>
        <w:szCs w:val="14"/>
      </w:rPr>
      <w:t>t</w:t>
    </w:r>
    <w:r w:rsidR="007D3254" w:rsidRPr="00D210D3">
      <w:rPr>
        <w:rFonts w:ascii="Akagi Pro Book" w:hAnsi="Akagi Pro Book" w:cs="Arial"/>
        <w:sz w:val="14"/>
        <w:szCs w:val="14"/>
      </w:rPr>
      <w:t>schutz</w:t>
    </w:r>
    <w:r w:rsidR="007D3254" w:rsidRPr="00D210D3">
      <w:rPr>
        <w:rFonts w:ascii="Akagi Pro Book" w:hAnsi="Akagi Pro Book" w:cs="Arial"/>
        <w:sz w:val="14"/>
        <w:szCs w:val="14"/>
      </w:rPr>
      <w:tab/>
    </w:r>
    <w:r w:rsidR="00D210D3">
      <w:rPr>
        <w:rFonts w:ascii="Akagi Pro Book" w:hAnsi="Akagi Pro Book" w:cs="Arial"/>
        <w:sz w:val="14"/>
        <w:szCs w:val="14"/>
      </w:rPr>
      <w:tab/>
    </w:r>
    <w:r w:rsidR="007D3254" w:rsidRPr="00D210D3">
      <w:rPr>
        <w:rFonts w:ascii="Akagi Pro Book" w:hAnsi="Akagi Pro Book" w:cs="Arial"/>
        <w:sz w:val="14"/>
        <w:szCs w:val="14"/>
      </w:rPr>
      <w:t>Stand:</w:t>
    </w:r>
    <w:r w:rsidR="001A1AD8" w:rsidRPr="00D210D3">
      <w:rPr>
        <w:rFonts w:ascii="Akagi Pro Book" w:hAnsi="Akagi Pro Book" w:cs="Arial"/>
        <w:sz w:val="14"/>
        <w:szCs w:val="14"/>
      </w:rPr>
      <w:t xml:space="preserve"> 20</w:t>
    </w:r>
    <w:r w:rsidR="00AD2AA9" w:rsidRPr="00D210D3">
      <w:rPr>
        <w:rFonts w:ascii="Akagi Pro Book" w:hAnsi="Akagi Pro Book" w:cs="Arial"/>
        <w:sz w:val="14"/>
        <w:szCs w:val="14"/>
      </w:rPr>
      <w:t>2</w:t>
    </w:r>
    <w:r w:rsidR="00D210D3" w:rsidRPr="00D210D3">
      <w:rPr>
        <w:rFonts w:ascii="Akagi Pro Book" w:hAnsi="Akagi Pro Book" w:cs="Arial"/>
        <w:sz w:val="14"/>
        <w:szCs w:val="14"/>
      </w:rPr>
      <w:t>6</w:t>
    </w:r>
    <w:r w:rsidR="007D3254" w:rsidRPr="00D210D3">
      <w:rPr>
        <w:rFonts w:ascii="Akagi Pro Book" w:hAnsi="Akagi Pro Book" w:cs="Arial"/>
        <w:sz w:val="14"/>
        <w:szCs w:val="14"/>
      </w:rPr>
      <w:tab/>
    </w:r>
    <w:r w:rsidRPr="00D210D3">
      <w:rPr>
        <w:rFonts w:ascii="Akagi Pro Book" w:hAnsi="Akagi Pro Book" w:cs="Arial"/>
        <w:noProof/>
        <w:lang w:val="de-DE"/>
      </w:rPr>
      <mc:AlternateContent>
        <mc:Choice Requires="wps">
          <w:drawing>
            <wp:anchor distT="0" distB="0" distL="114300" distR="114300" simplePos="0" relativeHeight="251656192" behindDoc="0" locked="1" layoutInCell="1" allowOverlap="1" wp14:anchorId="3BC17714" wp14:editId="08F7F6A8">
              <wp:simplePos x="0" y="0"/>
              <wp:positionH relativeFrom="column">
                <wp:posOffset>-3175</wp:posOffset>
              </wp:positionH>
              <wp:positionV relativeFrom="page">
                <wp:posOffset>10215245</wp:posOffset>
              </wp:positionV>
              <wp:extent cx="5847080" cy="5080"/>
              <wp:effectExtent l="0" t="0" r="0" b="0"/>
              <wp:wrapSquare wrapText="bothSides"/>
              <wp:docPr id="1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847080" cy="508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506197F" id="Line 10" o:spid="_x0000_s1026" style="position:absolute;flip:y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.25pt,804.35pt" to="460.15pt,80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" strokeweight=".25pt">
              <w10:wrap type="square" anchory="page"/>
              <w10:anchorlock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B6046A" w14:textId="77777777" w:rsidR="00B90386" w:rsidRDefault="00B90386" w:rsidP="008B2800">
      <w:r>
        <w:separator/>
      </w:r>
    </w:p>
  </w:footnote>
  <w:footnote w:type="continuationSeparator" w:id="0">
    <w:p w14:paraId="0AAB685C" w14:textId="77777777" w:rsidR="00B90386" w:rsidRDefault="00B90386" w:rsidP="008B28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281" w:type="dxa"/>
      <w:tblInd w:w="-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BF" w:firstRow="1" w:lastRow="0" w:firstColumn="1" w:lastColumn="0" w:noHBand="0" w:noVBand="0"/>
    </w:tblPr>
    <w:tblGrid>
      <w:gridCol w:w="4008"/>
      <w:gridCol w:w="5273"/>
    </w:tblGrid>
    <w:tr w:rsidR="00C55947" w:rsidRPr="00D210D3" w14:paraId="574BB090" w14:textId="77777777" w:rsidTr="00D210D3">
      <w:tc>
        <w:tcPr>
          <w:tcW w:w="4008" w:type="dxa"/>
          <w:shd w:val="clear" w:color="auto" w:fill="auto"/>
          <w:vAlign w:val="center"/>
        </w:tcPr>
        <w:p w14:paraId="2378A79B" w14:textId="77777777" w:rsidR="00C55947" w:rsidRPr="00D210D3" w:rsidRDefault="00C55947" w:rsidP="00C55947">
          <w:pPr>
            <w:tabs>
              <w:tab w:val="right" w:pos="9000"/>
            </w:tabs>
            <w:spacing w:before="60" w:after="60"/>
            <w:jc w:val="center"/>
            <w:rPr>
              <w:rFonts w:ascii="Akagi Pro Book" w:hAnsi="Akagi Pro Book" w:cs="Arial"/>
              <w:b/>
              <w:sz w:val="20"/>
              <w:szCs w:val="20"/>
            </w:rPr>
          </w:pPr>
          <w:r w:rsidRPr="00D210D3">
            <w:rPr>
              <w:rFonts w:ascii="Akagi Pro Book" w:hAnsi="Akagi Pro Book" w:cs="Arial"/>
              <w:caps/>
              <w:sz w:val="20"/>
              <w:szCs w:val="20"/>
            </w:rPr>
            <w:t>NaturschutzFörderungen Tirol</w:t>
          </w:r>
        </w:p>
      </w:tc>
      <w:tc>
        <w:tcPr>
          <w:tcW w:w="5273" w:type="dxa"/>
          <w:shd w:val="clear" w:color="auto" w:fill="auto"/>
          <w:vAlign w:val="center"/>
        </w:tcPr>
        <w:p w14:paraId="66C2B94D" w14:textId="77777777" w:rsidR="00C55947" w:rsidRPr="00D210D3" w:rsidRDefault="00C55947" w:rsidP="00D210D3">
          <w:pPr>
            <w:tabs>
              <w:tab w:val="right" w:pos="9000"/>
            </w:tabs>
            <w:spacing w:before="60" w:after="60"/>
            <w:rPr>
              <w:rFonts w:ascii="Akagi Pro Book" w:hAnsi="Akagi Pro Book" w:cs="Arial"/>
              <w:b/>
              <w:sz w:val="20"/>
              <w:szCs w:val="20"/>
            </w:rPr>
          </w:pPr>
          <w:r w:rsidRPr="00D210D3">
            <w:rPr>
              <w:rFonts w:ascii="Akagi Pro Book" w:hAnsi="Akagi Pro Book" w:cs="Arial"/>
              <w:b/>
              <w:sz w:val="20"/>
              <w:szCs w:val="20"/>
            </w:rPr>
            <w:t>Antrag auf Zahlung</w:t>
          </w:r>
        </w:p>
      </w:tc>
    </w:tr>
  </w:tbl>
  <w:p w14:paraId="0DC16C3E" w14:textId="77777777" w:rsidR="00ED7F1F" w:rsidRDefault="00ED7F1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4175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BF" w:firstRow="1" w:lastRow="0" w:firstColumn="1" w:lastColumn="0" w:noHBand="0" w:noVBand="0"/>
    </w:tblPr>
    <w:tblGrid>
      <w:gridCol w:w="4111"/>
      <w:gridCol w:w="10064"/>
    </w:tblGrid>
    <w:tr w:rsidR="007D3254" w:rsidRPr="00AD2AA9" w14:paraId="01B50719" w14:textId="77777777" w:rsidTr="00AD2AA9">
      <w:tc>
        <w:tcPr>
          <w:tcW w:w="4111" w:type="dxa"/>
          <w:shd w:val="clear" w:color="auto" w:fill="auto"/>
          <w:vAlign w:val="center"/>
        </w:tcPr>
        <w:p w14:paraId="069206EA" w14:textId="77777777" w:rsidR="007D3254" w:rsidRPr="00AD2AA9" w:rsidRDefault="007D3254" w:rsidP="007D3254">
          <w:pPr>
            <w:tabs>
              <w:tab w:val="right" w:pos="9000"/>
            </w:tabs>
            <w:spacing w:before="60" w:after="60"/>
            <w:ind w:left="72"/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AD2AA9">
            <w:rPr>
              <w:rFonts w:ascii="Arial" w:hAnsi="Arial" w:cs="Arial"/>
              <w:caps/>
              <w:sz w:val="20"/>
              <w:szCs w:val="20"/>
            </w:rPr>
            <w:t>NaturschutzFörderungen Tirol</w:t>
          </w:r>
        </w:p>
      </w:tc>
      <w:tc>
        <w:tcPr>
          <w:tcW w:w="10064" w:type="dxa"/>
          <w:shd w:val="clear" w:color="auto" w:fill="auto"/>
          <w:vAlign w:val="center"/>
        </w:tcPr>
        <w:p w14:paraId="2B1FE586" w14:textId="77777777" w:rsidR="007D3254" w:rsidRPr="00AD2AA9" w:rsidRDefault="007D3254" w:rsidP="00ED7F1F">
          <w:pPr>
            <w:tabs>
              <w:tab w:val="right" w:pos="9000"/>
            </w:tabs>
            <w:spacing w:before="60" w:after="60"/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AD2AA9">
            <w:rPr>
              <w:rFonts w:ascii="Arial" w:hAnsi="Arial" w:cs="Arial"/>
              <w:b/>
              <w:sz w:val="22"/>
              <w:szCs w:val="20"/>
            </w:rPr>
            <w:t>Antrag auf Zahlung</w:t>
          </w:r>
        </w:p>
      </w:tc>
    </w:tr>
  </w:tbl>
  <w:p w14:paraId="18DDED27" w14:textId="77777777" w:rsidR="007D3254" w:rsidRDefault="007D3254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800"/>
    <w:rsid w:val="000C1D89"/>
    <w:rsid w:val="001419A8"/>
    <w:rsid w:val="00187839"/>
    <w:rsid w:val="001914DE"/>
    <w:rsid w:val="001A1AD8"/>
    <w:rsid w:val="001A731F"/>
    <w:rsid w:val="00204218"/>
    <w:rsid w:val="002956B4"/>
    <w:rsid w:val="002D1216"/>
    <w:rsid w:val="002E36A5"/>
    <w:rsid w:val="002F1411"/>
    <w:rsid w:val="003636CC"/>
    <w:rsid w:val="003A02BB"/>
    <w:rsid w:val="003B6742"/>
    <w:rsid w:val="003C69A6"/>
    <w:rsid w:val="003E57BB"/>
    <w:rsid w:val="00426757"/>
    <w:rsid w:val="00427859"/>
    <w:rsid w:val="0048200C"/>
    <w:rsid w:val="00485BA1"/>
    <w:rsid w:val="004A2689"/>
    <w:rsid w:val="004C191D"/>
    <w:rsid w:val="004D069F"/>
    <w:rsid w:val="00513092"/>
    <w:rsid w:val="00582530"/>
    <w:rsid w:val="005A1634"/>
    <w:rsid w:val="005A331F"/>
    <w:rsid w:val="005B6ADC"/>
    <w:rsid w:val="005F082A"/>
    <w:rsid w:val="00620792"/>
    <w:rsid w:val="00625F5A"/>
    <w:rsid w:val="00660697"/>
    <w:rsid w:val="00757040"/>
    <w:rsid w:val="007840AE"/>
    <w:rsid w:val="007B44B4"/>
    <w:rsid w:val="007D3254"/>
    <w:rsid w:val="007D4C54"/>
    <w:rsid w:val="00867E3E"/>
    <w:rsid w:val="00877D96"/>
    <w:rsid w:val="00880BE6"/>
    <w:rsid w:val="00880EDE"/>
    <w:rsid w:val="00894791"/>
    <w:rsid w:val="00894BC5"/>
    <w:rsid w:val="008B2800"/>
    <w:rsid w:val="00962FB0"/>
    <w:rsid w:val="009820EE"/>
    <w:rsid w:val="009E5747"/>
    <w:rsid w:val="00A05099"/>
    <w:rsid w:val="00A33234"/>
    <w:rsid w:val="00A46C94"/>
    <w:rsid w:val="00AD0C87"/>
    <w:rsid w:val="00AD2AA9"/>
    <w:rsid w:val="00B0181B"/>
    <w:rsid w:val="00B04681"/>
    <w:rsid w:val="00B32C13"/>
    <w:rsid w:val="00B70DE8"/>
    <w:rsid w:val="00B90386"/>
    <w:rsid w:val="00B94CEE"/>
    <w:rsid w:val="00BA7052"/>
    <w:rsid w:val="00BB7B4F"/>
    <w:rsid w:val="00C55947"/>
    <w:rsid w:val="00C9012F"/>
    <w:rsid w:val="00CB7D69"/>
    <w:rsid w:val="00CF0814"/>
    <w:rsid w:val="00D210D3"/>
    <w:rsid w:val="00D46B3D"/>
    <w:rsid w:val="00D51782"/>
    <w:rsid w:val="00D55CF2"/>
    <w:rsid w:val="00D56586"/>
    <w:rsid w:val="00D7658C"/>
    <w:rsid w:val="00DA450E"/>
    <w:rsid w:val="00E33017"/>
    <w:rsid w:val="00E74977"/>
    <w:rsid w:val="00EB3C2C"/>
    <w:rsid w:val="00ED7F1F"/>
    <w:rsid w:val="00F0254E"/>
    <w:rsid w:val="00F11A17"/>
    <w:rsid w:val="00F254BE"/>
    <w:rsid w:val="00F26D23"/>
    <w:rsid w:val="00F85AAB"/>
    <w:rsid w:val="00F900F3"/>
    <w:rsid w:val="00FD401F"/>
    <w:rsid w:val="00FF6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517F905A"/>
  <w15:chartTrackingRefBased/>
  <w15:docId w15:val="{94F5C8C1-E229-410F-925F-52C8DBC30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B2800"/>
    <w:rPr>
      <w:sz w:val="18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8B280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customStyle="1" w:styleId="Zeichenblockrechts">
    <w:name w:val="Zeichenblock rechts"/>
    <w:basedOn w:val="Beschriftungen"/>
    <w:rsid w:val="00A05099"/>
    <w:pPr>
      <w:spacing w:line="300" w:lineRule="exact"/>
      <w:jc w:val="right"/>
    </w:pPr>
    <w:rPr>
      <w:szCs w:val="18"/>
    </w:rPr>
  </w:style>
  <w:style w:type="paragraph" w:customStyle="1" w:styleId="Std">
    <w:name w:val="Std"/>
    <w:basedOn w:val="Standard"/>
    <w:rsid w:val="00D7658C"/>
    <w:pPr>
      <w:spacing w:line="300" w:lineRule="atLeast"/>
    </w:pPr>
  </w:style>
  <w:style w:type="paragraph" w:customStyle="1" w:styleId="Betreff">
    <w:name w:val="Betreff"/>
    <w:basedOn w:val="Std"/>
    <w:rsid w:val="00BB7B4F"/>
    <w:rPr>
      <w:b/>
    </w:rPr>
  </w:style>
  <w:style w:type="paragraph" w:customStyle="1" w:styleId="DokumentArt">
    <w:name w:val="DokumentArt"/>
    <w:basedOn w:val="Std"/>
    <w:rPr>
      <w:i/>
      <w:sz w:val="28"/>
    </w:rPr>
  </w:style>
  <w:style w:type="paragraph" w:customStyle="1" w:styleId="Beschriftungen">
    <w:name w:val="Beschriftungen"/>
    <w:basedOn w:val="Std"/>
    <w:rsid w:val="007B44B4"/>
    <w:pPr>
      <w:spacing w:line="280" w:lineRule="exact"/>
    </w:pPr>
    <w:rPr>
      <w:i/>
      <w:spacing w:val="-2"/>
    </w:rPr>
  </w:style>
  <w:style w:type="paragraph" w:customStyle="1" w:styleId="GZ">
    <w:name w:val="GZ"/>
    <w:basedOn w:val="Beschriftungen"/>
    <w:pPr>
      <w:jc w:val="right"/>
    </w:pPr>
  </w:style>
  <w:style w:type="paragraph" w:styleId="Fuzeile">
    <w:name w:val="footer"/>
    <w:basedOn w:val="Std"/>
    <w:link w:val="FuzeileZchn"/>
    <w:rsid w:val="007B44B4"/>
    <w:pPr>
      <w:spacing w:line="280" w:lineRule="exact"/>
    </w:pPr>
    <w:rPr>
      <w:i/>
      <w:spacing w:val="-2"/>
    </w:rPr>
  </w:style>
  <w:style w:type="paragraph" w:customStyle="1" w:styleId="Organisation">
    <w:name w:val="Organisation"/>
    <w:basedOn w:val="Std"/>
    <w:rsid w:val="00E33017"/>
    <w:pPr>
      <w:spacing w:line="260" w:lineRule="atLeast"/>
    </w:pPr>
    <w:rPr>
      <w:spacing w:val="6"/>
      <w:sz w:val="22"/>
    </w:rPr>
  </w:style>
  <w:style w:type="paragraph" w:styleId="Kopfzeile">
    <w:name w:val="header"/>
    <w:basedOn w:val="Std"/>
    <w:rsid w:val="007B44B4"/>
  </w:style>
  <w:style w:type="paragraph" w:customStyle="1" w:styleId="Anschrift">
    <w:name w:val="Anschrift"/>
    <w:basedOn w:val="Std"/>
    <w:rsid w:val="00B70DE8"/>
  </w:style>
  <w:style w:type="paragraph" w:customStyle="1" w:styleId="berschrift0">
    <w:name w:val="Überschrift 0"/>
    <w:aliases w:val="FöHB_Titel"/>
    <w:basedOn w:val="berschrift1"/>
    <w:rsid w:val="008B2800"/>
    <w:pPr>
      <w:keepNext w:val="0"/>
      <w:widowControl w:val="0"/>
      <w:tabs>
        <w:tab w:val="left" w:pos="454"/>
      </w:tabs>
    </w:pPr>
    <w:rPr>
      <w:rFonts w:ascii="Times New Roman" w:hAnsi="Times New Roman" w:cs="Arial"/>
    </w:rPr>
  </w:style>
  <w:style w:type="paragraph" w:customStyle="1" w:styleId="Formular2">
    <w:name w:val="Formular_Ü2"/>
    <w:basedOn w:val="Standard"/>
    <w:link w:val="Formular2ZchnZchn"/>
    <w:rsid w:val="008B2800"/>
    <w:pPr>
      <w:spacing w:before="180" w:after="120" w:line="264" w:lineRule="auto"/>
    </w:pPr>
    <w:rPr>
      <w:b/>
      <w:sz w:val="24"/>
      <w:szCs w:val="20"/>
    </w:rPr>
  </w:style>
  <w:style w:type="paragraph" w:customStyle="1" w:styleId="FHBText">
    <w:name w:val="FöHB_Text"/>
    <w:basedOn w:val="Formular2"/>
    <w:link w:val="FHBTextChar"/>
    <w:rsid w:val="008B2800"/>
    <w:pPr>
      <w:tabs>
        <w:tab w:val="left" w:pos="720"/>
      </w:tabs>
      <w:spacing w:before="120"/>
      <w:jc w:val="both"/>
    </w:pPr>
    <w:rPr>
      <w:b w:val="0"/>
      <w:sz w:val="18"/>
    </w:rPr>
  </w:style>
  <w:style w:type="character" w:customStyle="1" w:styleId="Formular2ZchnZchn">
    <w:name w:val="Formular_Ü2 Zchn Zchn"/>
    <w:link w:val="Formular2"/>
    <w:rsid w:val="008B2800"/>
    <w:rPr>
      <w:b/>
      <w:sz w:val="24"/>
      <w:lang w:val="de-AT"/>
    </w:rPr>
  </w:style>
  <w:style w:type="character" w:customStyle="1" w:styleId="FHBTextChar">
    <w:name w:val="FöHB_Text Char"/>
    <w:link w:val="FHBText"/>
    <w:rsid w:val="008B2800"/>
    <w:rPr>
      <w:sz w:val="18"/>
      <w:lang w:val="de-AT"/>
    </w:rPr>
  </w:style>
  <w:style w:type="character" w:customStyle="1" w:styleId="berschrift1Zchn">
    <w:name w:val="Überschrift 1 Zchn"/>
    <w:link w:val="berschrift1"/>
    <w:uiPriority w:val="9"/>
    <w:rsid w:val="008B2800"/>
    <w:rPr>
      <w:rFonts w:ascii="Cambria" w:eastAsia="Times New Roman" w:hAnsi="Cambria" w:cs="Times New Roman"/>
      <w:b/>
      <w:bCs/>
      <w:kern w:val="32"/>
      <w:sz w:val="32"/>
      <w:szCs w:val="32"/>
      <w:lang w:val="de-AT"/>
    </w:rPr>
  </w:style>
  <w:style w:type="character" w:customStyle="1" w:styleId="FuzeileZchn">
    <w:name w:val="Fußzeile Zchn"/>
    <w:link w:val="Fuzeile"/>
    <w:rsid w:val="00ED7F1F"/>
    <w:rPr>
      <w:i/>
      <w:spacing w:val="-2"/>
      <w:sz w:val="18"/>
      <w:lang w:val="de-AT" w:eastAsia="de-A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D7F1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ED7F1F"/>
    <w:rPr>
      <w:rFonts w:ascii="Tahoma" w:hAnsi="Tahoma" w:cs="Tahoma"/>
      <w:sz w:val="16"/>
      <w:szCs w:val="16"/>
      <w:lang w:val="de-AT"/>
    </w:rPr>
  </w:style>
  <w:style w:type="table" w:styleId="Tabellenraster">
    <w:name w:val="Table Grid"/>
    <w:basedOn w:val="NormaleTabelle"/>
    <w:uiPriority w:val="59"/>
    <w:rsid w:val="00ED7F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HBTextZchn">
    <w:name w:val="FöHB_Text Zchn"/>
    <w:rsid w:val="00D46B3D"/>
    <w:rPr>
      <w:sz w:val="18"/>
      <w:lang w:val="de-AT" w:eastAsia="de-DE" w:bidi="ar-SA"/>
    </w:rPr>
  </w:style>
  <w:style w:type="character" w:styleId="Hyperlink">
    <w:name w:val="Hyperlink"/>
    <w:rsid w:val="0062079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0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turschutzfoerderung@tirol.gv.at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oleObject" Target="embeddings/Microsoft_Excel_97-2003_Worksheet.xls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em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LogoXP\Vorlagen\standard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CC179E-59C9-4707-A95A-3161975D0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standard.dot</Template>
  <TotalTime>0</TotalTime>
  <Pages>2</Pages>
  <Words>136</Words>
  <Characters>1745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Standard-Dokumentvorlage für die Tiroler Landesregierung</vt:lpstr>
    </vt:vector>
  </TitlesOfParts>
  <Company>DVT-Daten-Verarbeitung-Tirol GmbH</Company>
  <LinksUpToDate>false</LinksUpToDate>
  <CharactersWithSpaces>1878</CharactersWithSpaces>
  <SharedDoc>false</SharedDoc>
  <HLinks>
    <vt:vector size="6" baseType="variant">
      <vt:variant>
        <vt:i4>5963829</vt:i4>
      </vt:variant>
      <vt:variant>
        <vt:i4>0</vt:i4>
      </vt:variant>
      <vt:variant>
        <vt:i4>0</vt:i4>
      </vt:variant>
      <vt:variant>
        <vt:i4>5</vt:i4>
      </vt:variant>
      <vt:variant>
        <vt:lpwstr>mailto:naturschutzfoerderung@tirol.gv.at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Standard-Dokumentvorlage für die Tiroler Landesregierung</dc:title>
  <dc:subject/>
  <dc:creator>SPIEL Andrea</dc:creator>
  <cp:keywords/>
  <cp:lastModifiedBy>WAGNER Daniela</cp:lastModifiedBy>
  <cp:revision>3</cp:revision>
  <cp:lastPrinted>2013-01-31T13:06:00Z</cp:lastPrinted>
  <dcterms:created xsi:type="dcterms:W3CDTF">2026-10-01T14:07:00Z</dcterms:created>
  <dcterms:modified xsi:type="dcterms:W3CDTF">2026-10-01T14:10:00Z</dcterms:modified>
</cp:coreProperties>
</file>